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FA3" w:rsidRPr="000D69E9" w:rsidRDefault="000A7FA3" w:rsidP="00CC2432">
      <w:pPr>
        <w:outlineLvl w:val="0"/>
        <w:rPr>
          <w:rFonts w:ascii="Times New Roman" w:hAnsi="Times New Roman"/>
          <w:sz w:val="28"/>
          <w:szCs w:val="28"/>
          <w:u w:val="single"/>
        </w:rPr>
      </w:pPr>
    </w:p>
    <w:p w:rsidR="000A7FA3" w:rsidRPr="000D69E9" w:rsidRDefault="000A7FA3" w:rsidP="00CC2432">
      <w:pPr>
        <w:rPr>
          <w:rFonts w:ascii="Times New Roman" w:hAnsi="Times New Roman"/>
          <w:sz w:val="28"/>
          <w:szCs w:val="28"/>
          <w:u w:val="single"/>
        </w:rPr>
      </w:pPr>
      <w:r w:rsidRPr="00D635F6">
        <w:rPr>
          <w:rFonts w:ascii="Times New Roman" w:hAnsi="Times New Roman"/>
          <w:sz w:val="28"/>
          <w:szCs w:val="28"/>
        </w:rPr>
        <w:t xml:space="preserve">                                </w:t>
      </w:r>
      <w:r w:rsidRPr="00D635F6">
        <w:rPr>
          <w:rFonts w:ascii="Times New Roman" w:hAnsi="Times New Roman"/>
          <w:sz w:val="28"/>
          <w:szCs w:val="28"/>
          <w:u w:val="single"/>
        </w:rPr>
        <w:t>Г.о.</w:t>
      </w:r>
      <w:r w:rsidRPr="000D69E9">
        <w:rPr>
          <w:rFonts w:ascii="Times New Roman" w:hAnsi="Times New Roman"/>
          <w:sz w:val="28"/>
          <w:szCs w:val="28"/>
          <w:u w:val="single"/>
        </w:rPr>
        <w:t>Орехово-Зуево</w:t>
      </w:r>
      <w:r>
        <w:rPr>
          <w:rFonts w:ascii="Times New Roman" w:hAnsi="Times New Roman"/>
          <w:sz w:val="28"/>
          <w:szCs w:val="28"/>
          <w:u w:val="single"/>
        </w:rPr>
        <w:t>, Московская область</w:t>
      </w:r>
    </w:p>
    <w:p w:rsidR="000A7FA3" w:rsidRPr="000D69E9" w:rsidRDefault="000A7FA3" w:rsidP="00CC2432">
      <w:pPr>
        <w:rPr>
          <w:rFonts w:ascii="Times New Roman" w:hAnsi="Times New Roman"/>
          <w:sz w:val="28"/>
          <w:szCs w:val="28"/>
        </w:rPr>
      </w:pPr>
    </w:p>
    <w:p w:rsidR="000A7FA3" w:rsidRPr="00D635F6" w:rsidRDefault="000A7FA3" w:rsidP="00CC2432">
      <w:pPr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Муниципальное общеобразовательное</w:t>
      </w:r>
    </w:p>
    <w:p w:rsidR="000A7FA3" w:rsidRPr="000D69E9" w:rsidRDefault="000A7FA3" w:rsidP="00CC243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учреждение средняя общеобразовательная школа № 17</w:t>
      </w:r>
    </w:p>
    <w:p w:rsidR="000A7FA3" w:rsidRPr="000D69E9" w:rsidRDefault="000A7FA3" w:rsidP="00CC2432">
      <w:pPr>
        <w:rPr>
          <w:rFonts w:ascii="Times New Roman" w:hAnsi="Times New Roman"/>
          <w:sz w:val="28"/>
          <w:szCs w:val="28"/>
        </w:rPr>
      </w:pPr>
    </w:p>
    <w:p w:rsidR="000A7FA3" w:rsidRPr="000D69E9" w:rsidRDefault="000A7FA3" w:rsidP="00CC2432">
      <w:pPr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г.о.Орехово-Зуево, Московская область, пр.Беляцкого, д.17</w:t>
      </w:r>
    </w:p>
    <w:p w:rsidR="000A7FA3" w:rsidRPr="00D635F6" w:rsidRDefault="000A7FA3" w:rsidP="00CC2432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0D69E9">
        <w:rPr>
          <w:rFonts w:ascii="Times New Roman" w:hAnsi="Times New Roman"/>
          <w:sz w:val="28"/>
          <w:szCs w:val="28"/>
        </w:rPr>
        <w:t>Е</w:t>
      </w:r>
      <w:r w:rsidRPr="00D635F6">
        <w:rPr>
          <w:rFonts w:ascii="Times New Roman" w:hAnsi="Times New Roman"/>
          <w:sz w:val="28"/>
          <w:szCs w:val="28"/>
        </w:rPr>
        <w:t>-</w:t>
      </w:r>
      <w:r w:rsidRPr="000D69E9">
        <w:rPr>
          <w:rFonts w:ascii="Times New Roman" w:hAnsi="Times New Roman"/>
          <w:sz w:val="28"/>
          <w:szCs w:val="28"/>
          <w:lang w:val="en-US"/>
        </w:rPr>
        <w:t>mail</w:t>
      </w:r>
      <w:r w:rsidRPr="00D635F6">
        <w:t xml:space="preserve"> </w:t>
      </w:r>
      <w:r>
        <w:t xml:space="preserve"> </w:t>
      </w:r>
      <w:hyperlink r:id="rId5" w:history="1">
        <w:r w:rsidRPr="00D635F6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mouschool</w:t>
        </w:r>
        <w:r w:rsidRPr="00D635F6">
          <w:rPr>
            <w:rStyle w:val="Hyperlink"/>
            <w:rFonts w:ascii="Times New Roman" w:hAnsi="Times New Roman"/>
            <w:color w:val="auto"/>
            <w:sz w:val="28"/>
            <w:szCs w:val="28"/>
          </w:rPr>
          <w:t>17@</w:t>
        </w:r>
        <w:r w:rsidRPr="00D635F6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yandex</w:t>
        </w:r>
        <w:r w:rsidRPr="00D635F6">
          <w:rPr>
            <w:rStyle w:val="Hyperlink"/>
            <w:rFonts w:ascii="Times New Roman" w:hAnsi="Times New Roman"/>
            <w:color w:val="auto"/>
            <w:sz w:val="28"/>
            <w:szCs w:val="28"/>
          </w:rPr>
          <w:t>.</w:t>
        </w:r>
        <w:r w:rsidRPr="00D635F6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>
        <w:rPr>
          <w:rStyle w:val="mail-message-sender-email"/>
        </w:rPr>
        <w:t xml:space="preserve">  </w:t>
      </w:r>
      <w:r w:rsidRPr="000D69E9">
        <w:rPr>
          <w:rFonts w:ascii="Times New Roman" w:hAnsi="Times New Roman"/>
          <w:sz w:val="28"/>
          <w:szCs w:val="28"/>
        </w:rPr>
        <w:t>Телефон</w:t>
      </w:r>
      <w:r>
        <w:rPr>
          <w:rFonts w:ascii="Times New Roman" w:hAnsi="Times New Roman"/>
          <w:sz w:val="28"/>
          <w:szCs w:val="28"/>
          <w:u w:val="single"/>
        </w:rPr>
        <w:t xml:space="preserve">    8- 496- 423-33-40</w:t>
      </w:r>
    </w:p>
    <w:p w:rsidR="000A7FA3" w:rsidRPr="00D635F6" w:rsidRDefault="000A7FA3" w:rsidP="00CC2432">
      <w:pPr>
        <w:jc w:val="center"/>
        <w:rPr>
          <w:rFonts w:ascii="Times New Roman" w:hAnsi="Times New Roman"/>
          <w:sz w:val="28"/>
          <w:szCs w:val="28"/>
        </w:rPr>
      </w:pPr>
    </w:p>
    <w:p w:rsidR="000A7FA3" w:rsidRPr="00D635F6" w:rsidRDefault="000A7FA3" w:rsidP="00CC2432">
      <w:pPr>
        <w:rPr>
          <w:rFonts w:ascii="Times New Roman" w:hAnsi="Times New Roman"/>
          <w:sz w:val="28"/>
          <w:szCs w:val="28"/>
        </w:rPr>
      </w:pPr>
    </w:p>
    <w:p w:rsidR="000A7FA3" w:rsidRDefault="000A7FA3" w:rsidP="00CC243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Туристско-краеведческий </w:t>
      </w:r>
      <w:r w:rsidRPr="00D635F6">
        <w:rPr>
          <w:rFonts w:ascii="Times New Roman" w:hAnsi="Times New Roman"/>
          <w:b/>
          <w:sz w:val="28"/>
          <w:szCs w:val="28"/>
        </w:rPr>
        <w:t xml:space="preserve"> проект </w:t>
      </w:r>
    </w:p>
    <w:p w:rsidR="000A7FA3" w:rsidRPr="001F4403" w:rsidRDefault="000A7FA3" w:rsidP="00CC2432">
      <w:pPr>
        <w:jc w:val="center"/>
        <w:rPr>
          <w:rFonts w:ascii="Times New Roman" w:hAnsi="Times New Roman"/>
          <w:b/>
          <w:sz w:val="28"/>
          <w:szCs w:val="28"/>
        </w:rPr>
      </w:pPr>
      <w:r w:rsidRPr="00D635F6">
        <w:rPr>
          <w:rFonts w:ascii="Times New Roman" w:hAnsi="Times New Roman"/>
          <w:b/>
          <w:sz w:val="28"/>
          <w:szCs w:val="28"/>
        </w:rPr>
        <w:t>«Парк ЭКО»</w:t>
      </w:r>
    </w:p>
    <w:p w:rsidR="000A7FA3" w:rsidRPr="000D69E9" w:rsidRDefault="000A7FA3" w:rsidP="00CC2432">
      <w:pPr>
        <w:tabs>
          <w:tab w:val="left" w:pos="3060"/>
        </w:tabs>
        <w:rPr>
          <w:rFonts w:ascii="Times New Roman" w:hAnsi="Times New Roman"/>
          <w:sz w:val="28"/>
          <w:szCs w:val="28"/>
        </w:rPr>
      </w:pPr>
    </w:p>
    <w:p w:rsidR="000A7FA3" w:rsidRPr="000D69E9" w:rsidRDefault="000A7FA3" w:rsidP="00CC243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 w:rsidR="000A7FA3" w:rsidRDefault="000A7FA3" w:rsidP="00CC2432">
      <w:pPr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Тарасова Татьяна </w:t>
      </w:r>
    </w:p>
    <w:p w:rsidR="000A7FA3" w:rsidRPr="00CC2432" w:rsidRDefault="000A7FA3" w:rsidP="00CC2432">
      <w:pPr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 класс</w:t>
      </w:r>
    </w:p>
    <w:p w:rsidR="000A7FA3" w:rsidRPr="000D69E9" w:rsidRDefault="000A7FA3" w:rsidP="00CC2432">
      <w:pPr>
        <w:jc w:val="right"/>
        <w:outlineLvl w:val="0"/>
        <w:rPr>
          <w:rFonts w:ascii="Times New Roman" w:hAnsi="Times New Roman"/>
          <w:sz w:val="28"/>
          <w:szCs w:val="28"/>
        </w:rPr>
      </w:pPr>
      <w:r w:rsidRPr="000D69E9">
        <w:rPr>
          <w:rFonts w:ascii="Times New Roman" w:hAnsi="Times New Roman"/>
          <w:sz w:val="28"/>
          <w:szCs w:val="28"/>
        </w:rPr>
        <w:t>Руководитель:</w:t>
      </w:r>
    </w:p>
    <w:p w:rsidR="000A7FA3" w:rsidRPr="000D69E9" w:rsidRDefault="000A7FA3" w:rsidP="00CC2432">
      <w:pPr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Сурина Александра Владимировна</w:t>
      </w:r>
      <w:r w:rsidRPr="000D69E9">
        <w:rPr>
          <w:rFonts w:ascii="Times New Roman" w:hAnsi="Times New Roman"/>
          <w:sz w:val="28"/>
          <w:szCs w:val="28"/>
        </w:rPr>
        <w:t>,</w:t>
      </w:r>
    </w:p>
    <w:p w:rsidR="000A7FA3" w:rsidRPr="000D69E9" w:rsidRDefault="000A7FA3" w:rsidP="00CC243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ОБЖ</w:t>
      </w:r>
      <w:r w:rsidRPr="000D69E9">
        <w:rPr>
          <w:rFonts w:ascii="Times New Roman" w:hAnsi="Times New Roman"/>
          <w:sz w:val="28"/>
          <w:szCs w:val="28"/>
        </w:rPr>
        <w:t>,</w:t>
      </w:r>
    </w:p>
    <w:p w:rsidR="000A7FA3" w:rsidRPr="000D69E9" w:rsidRDefault="000A7FA3" w:rsidP="00CC243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8-916-207-44-12</w:t>
      </w:r>
    </w:p>
    <w:p w:rsidR="000A7FA3" w:rsidRPr="00CC2432" w:rsidRDefault="000A7FA3" w:rsidP="00CC243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abcyr</w:t>
      </w:r>
      <w:r w:rsidRPr="00CC2432">
        <w:rPr>
          <w:rFonts w:ascii="Times New Roman" w:hAnsi="Times New Roman"/>
          <w:sz w:val="28"/>
          <w:szCs w:val="28"/>
        </w:rPr>
        <w:t>8590@</w:t>
      </w:r>
      <w:r>
        <w:rPr>
          <w:rFonts w:ascii="Times New Roman" w:hAnsi="Times New Roman"/>
          <w:sz w:val="28"/>
          <w:szCs w:val="28"/>
          <w:lang w:val="en-US"/>
        </w:rPr>
        <w:t>yandex</w:t>
      </w:r>
      <w:r w:rsidRPr="000D69E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</w:p>
    <w:p w:rsidR="000A7FA3" w:rsidRPr="000D69E9" w:rsidRDefault="000A7FA3" w:rsidP="00CC2432">
      <w:pPr>
        <w:jc w:val="right"/>
        <w:rPr>
          <w:rFonts w:ascii="Times New Roman" w:hAnsi="Times New Roman"/>
          <w:sz w:val="28"/>
          <w:szCs w:val="28"/>
        </w:rPr>
      </w:pPr>
    </w:p>
    <w:p w:rsidR="000A7FA3" w:rsidRPr="00CC2432" w:rsidRDefault="000A7FA3" w:rsidP="00CC2432">
      <w:pPr>
        <w:rPr>
          <w:rFonts w:ascii="Times New Roman" w:hAnsi="Times New Roman"/>
          <w:sz w:val="28"/>
          <w:szCs w:val="28"/>
        </w:rPr>
      </w:pPr>
    </w:p>
    <w:p w:rsidR="000A7FA3" w:rsidRPr="000D69E9" w:rsidRDefault="000A7FA3" w:rsidP="00CC2432">
      <w:pPr>
        <w:jc w:val="center"/>
        <w:rPr>
          <w:rFonts w:ascii="Times New Roman" w:hAnsi="Times New Roman"/>
        </w:rPr>
      </w:pPr>
      <w:r w:rsidRPr="000D69E9">
        <w:rPr>
          <w:rFonts w:ascii="Times New Roman" w:hAnsi="Times New Roman"/>
          <w:sz w:val="28"/>
          <w:szCs w:val="28"/>
        </w:rPr>
        <w:t>2017-2018 учебный год</w:t>
      </w:r>
    </w:p>
    <w:p w:rsidR="000A7FA3" w:rsidRPr="000D69E9" w:rsidRDefault="000A7FA3" w:rsidP="00CC2432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Pr="001F4403" w:rsidRDefault="000A7FA3" w:rsidP="00B446D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A7FA3" w:rsidRPr="001F4403" w:rsidRDefault="000A7FA3" w:rsidP="00B446D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C6843">
        <w:rPr>
          <w:rFonts w:ascii="Times New Roman" w:hAnsi="Times New Roman"/>
          <w:b/>
          <w:bCs/>
          <w:color w:val="000000"/>
          <w:sz w:val="28"/>
          <w:szCs w:val="28"/>
        </w:rPr>
        <w:t>Актуальность проблемы</w:t>
      </w:r>
    </w:p>
    <w:p w:rsidR="000A7FA3" w:rsidRPr="001F4403" w:rsidRDefault="000A7FA3" w:rsidP="00B446D1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A7FA3" w:rsidRPr="000C6843" w:rsidRDefault="000A7FA3" w:rsidP="000C6843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C684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0C6843">
        <w:rPr>
          <w:rFonts w:ascii="Times New Roman" w:hAnsi="Times New Roman"/>
          <w:color w:val="000000"/>
          <w:sz w:val="28"/>
          <w:szCs w:val="28"/>
        </w:rPr>
        <w:t>Люди стремятся из душных и тесных квартир на свежий воздух. И наш лес прекрасно подходит для отдыха горожан. Где, как не в лесу, можно покататься на лыжах, скатиться с горки на санках, погулять по тропинкам, послушать пение птиц, полюбоваться на цветы, собрать грибы и ягоды. Но, неубранный мусор, оставшийся после пикника, не только мешает в полной мере насладиться красотой леса, а, что самое страшное – убивает его!</w:t>
      </w:r>
    </w:p>
    <w:p w:rsidR="000A7FA3" w:rsidRPr="000C6843" w:rsidRDefault="000A7FA3" w:rsidP="00F35E01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0C684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0C68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C6843">
        <w:rPr>
          <w:rFonts w:ascii="Times New Roman" w:hAnsi="Times New Roman"/>
          <w:bCs/>
          <w:color w:val="000000"/>
          <w:sz w:val="28"/>
          <w:szCs w:val="28"/>
        </w:rPr>
        <w:t xml:space="preserve">В городе Орехово-Зуево я проживаю в Парковском микрорайоне. Это спальный район. На северо-востоке он окружен лесным массивом. Вместе со своей семьей я люблю гулять по лесу, который находится рядом с моим домом. Но, гуляя по тропинкам, особенно в выходные дни, меня огорчает большое количество мусора, который оставляют горожане. </w:t>
      </w:r>
    </w:p>
    <w:p w:rsidR="000A7FA3" w:rsidRPr="00CC2432" w:rsidRDefault="000A7FA3" w:rsidP="00CC243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C6843">
        <w:rPr>
          <w:rFonts w:ascii="Times New Roman" w:hAnsi="Times New Roman"/>
          <w:color w:val="000000"/>
          <w:sz w:val="28"/>
          <w:szCs w:val="28"/>
        </w:rPr>
        <w:t>Желание сделать это место комфортным для отдыха и не нарушить экологическое стояние леса и подтолкнуло меня  к созданию проекта «</w:t>
      </w:r>
      <w:r>
        <w:rPr>
          <w:rFonts w:ascii="Times New Roman" w:hAnsi="Times New Roman"/>
          <w:color w:val="000000"/>
          <w:sz w:val="28"/>
          <w:szCs w:val="28"/>
        </w:rPr>
        <w:t>Парк ЭКО»</w:t>
      </w:r>
      <w:r w:rsidRPr="000C684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A7FA3" w:rsidRPr="000C6843" w:rsidRDefault="000A7FA3" w:rsidP="00B446D1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0C6843">
        <w:rPr>
          <w:rFonts w:ascii="Times New Roman" w:hAnsi="Times New Roman"/>
          <w:sz w:val="28"/>
          <w:szCs w:val="28"/>
        </w:rPr>
        <w:t>Объект исследования: лесной массив Парковского микрорайона</w:t>
      </w:r>
    </w:p>
    <w:p w:rsidR="000A7FA3" w:rsidRPr="000C6843" w:rsidRDefault="000A7FA3" w:rsidP="00B446D1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0C6843">
        <w:rPr>
          <w:rFonts w:ascii="Times New Roman" w:hAnsi="Times New Roman"/>
          <w:sz w:val="28"/>
          <w:szCs w:val="28"/>
        </w:rPr>
        <w:t>Цель: создание проекта комфортной зоны отдыха лесопарка Парковского микрорайона</w:t>
      </w:r>
    </w:p>
    <w:p w:rsidR="000A7FA3" w:rsidRPr="000C6843" w:rsidRDefault="000A7FA3" w:rsidP="00B446D1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0C6843">
        <w:rPr>
          <w:rFonts w:ascii="Times New Roman" w:hAnsi="Times New Roman"/>
          <w:sz w:val="28"/>
          <w:szCs w:val="28"/>
        </w:rPr>
        <w:t xml:space="preserve">Задачи: </w:t>
      </w:r>
      <w:r w:rsidRPr="000C6843">
        <w:rPr>
          <w:rFonts w:ascii="Times New Roman" w:hAnsi="Times New Roman"/>
          <w:color w:val="000000"/>
          <w:sz w:val="28"/>
          <w:szCs w:val="28"/>
        </w:rPr>
        <w:t>способствовать сохранению экосистемы лесопарковой зоны , воспитывать бережное  отношение людей  к природе, реализовать связь обучения с жизнью.</w:t>
      </w:r>
    </w:p>
    <w:p w:rsidR="000A7FA3" w:rsidRPr="000C6843" w:rsidRDefault="000A7FA3" w:rsidP="00B446D1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0C6843">
        <w:rPr>
          <w:rFonts w:ascii="Times New Roman" w:hAnsi="Times New Roman"/>
          <w:sz w:val="28"/>
          <w:szCs w:val="28"/>
        </w:rPr>
        <w:t xml:space="preserve">Гипотеза: возможность создания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6843">
        <w:rPr>
          <w:rFonts w:ascii="Times New Roman" w:hAnsi="Times New Roman"/>
          <w:sz w:val="28"/>
          <w:szCs w:val="28"/>
        </w:rPr>
        <w:t>парковой зоны для отдыха населения</w:t>
      </w:r>
      <w:r>
        <w:rPr>
          <w:rFonts w:ascii="Times New Roman" w:hAnsi="Times New Roman"/>
          <w:sz w:val="28"/>
          <w:szCs w:val="28"/>
        </w:rPr>
        <w:t xml:space="preserve"> и сохранение естественного природного сообщества</w:t>
      </w:r>
    </w:p>
    <w:p w:rsidR="000A7FA3" w:rsidRPr="000C6843" w:rsidRDefault="000A7FA3" w:rsidP="00B446D1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0C6843">
        <w:rPr>
          <w:rFonts w:ascii="Times New Roman" w:hAnsi="Times New Roman"/>
          <w:sz w:val="28"/>
          <w:szCs w:val="28"/>
        </w:rPr>
        <w:t>Методы исследования: библиографический, наблюдения, графический</w:t>
      </w:r>
      <w:r>
        <w:rPr>
          <w:rFonts w:ascii="Times New Roman" w:hAnsi="Times New Roman"/>
          <w:sz w:val="28"/>
          <w:szCs w:val="28"/>
        </w:rPr>
        <w:t>.</w:t>
      </w:r>
    </w:p>
    <w:p w:rsidR="000A7FA3" w:rsidRPr="000C6843" w:rsidRDefault="000A7FA3" w:rsidP="000C684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Pr="000C6843" w:rsidRDefault="000A7FA3" w:rsidP="000C684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Pr="000C6843" w:rsidRDefault="000A7FA3" w:rsidP="000C684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Pr="001F4403" w:rsidRDefault="000A7FA3" w:rsidP="000C684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Pr="001F4403" w:rsidRDefault="000A7FA3" w:rsidP="000C684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Pr="00F35E01" w:rsidRDefault="000A7FA3" w:rsidP="00B446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E01">
        <w:rPr>
          <w:rFonts w:ascii="Times New Roman" w:hAnsi="Times New Roman"/>
          <w:b/>
          <w:sz w:val="28"/>
          <w:szCs w:val="28"/>
        </w:rPr>
        <w:t>Сбор и анализ информации</w:t>
      </w:r>
    </w:p>
    <w:p w:rsidR="000A7FA3" w:rsidRPr="00513F34" w:rsidRDefault="000A7FA3" w:rsidP="00F35E01">
      <w:pPr>
        <w:spacing w:after="0" w:line="240" w:lineRule="auto"/>
        <w:jc w:val="both"/>
        <w:rPr>
          <w:sz w:val="26"/>
          <w:szCs w:val="26"/>
        </w:rPr>
      </w:pPr>
    </w:p>
    <w:p w:rsidR="000A7FA3" w:rsidRPr="001F4403" w:rsidRDefault="000A7FA3" w:rsidP="001F4403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-.3pt;margin-top:142.2pt;width:218.25pt;height:173.25pt;z-index:251659264;visibility:visible">
            <v:imagedata r:id="rId6" o:title=""/>
            <w10:wrap type="square"/>
          </v:shape>
        </w:pict>
      </w:r>
      <w:r w:rsidRPr="000C6843">
        <w:rPr>
          <w:rFonts w:ascii="Times New Roman" w:hAnsi="Times New Roman"/>
          <w:bCs/>
          <w:color w:val="000000"/>
          <w:sz w:val="28"/>
          <w:szCs w:val="28"/>
        </w:rPr>
        <w:t xml:space="preserve">В этом году на занятиях внеурочной деятельности «Я- гражданин Подмосковья» учитель познакомила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нас 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c</w:t>
      </w:r>
      <w:r w:rsidRPr="001F440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исследовательской  работой по изучению общего жизненного состояния леса Парковского микрорайона.</w:t>
      </w:r>
      <w:r w:rsidRPr="000C684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Из данной работы мне стало ясно, что лес находится в удовлетворительном состоянии.</w:t>
      </w:r>
    </w:p>
    <w:p w:rsidR="000A7FA3" w:rsidRDefault="000A7FA3" w:rsidP="00CC2432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0A7FA3" w:rsidRDefault="000A7FA3" w:rsidP="00CC2432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Одна треть хвойных деревьев погибла по разным причинам (3-5 баллов), вторая треть находится в состоянии выживания ( 2 балла) и только третья часть леса пока еще здорова( 0-1 балл).</w:t>
      </w:r>
    </w:p>
    <w:p w:rsidR="000A7FA3" w:rsidRDefault="000A7FA3" w:rsidP="00CC2432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0A7FA3" w:rsidRDefault="000A7FA3" w:rsidP="00CC2432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0A7FA3" w:rsidRPr="001F4403" w:rsidRDefault="000A7FA3" w:rsidP="00CC2432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0A7FA3" w:rsidRDefault="000A7FA3" w:rsidP="00502692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Одна из наиболее существенных причин гибели леса – это вытаптывание и загрязнение остатками жизнедеятельности людей.</w:t>
      </w:r>
    </w:p>
    <w:p w:rsidR="000A7FA3" w:rsidRDefault="000A7FA3" w:rsidP="00502692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Из проекта нашей школы «Сохраним лес вместе», созданного и осуществленного в 2016-2017 учебном году, мне стало известно, что 58% жителей нашего микрорайона считают, что наибольшую опасность для леса представляют бытовые отходы, почти 39% - это биологические отходы.</w:t>
      </w:r>
    </w:p>
    <w:p w:rsidR="000A7FA3" w:rsidRDefault="000A7FA3" w:rsidP="00502692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bCs/>
          <w:color w:val="000000"/>
          <w:sz w:val="28"/>
          <w:szCs w:val="28"/>
        </w:rPr>
      </w:pPr>
      <w:r w:rsidRPr="000429A7">
        <w:rPr>
          <w:rFonts w:ascii="Times New Roman" w:hAnsi="Times New Roman"/>
          <w:noProof/>
          <w:color w:val="444343"/>
          <w:sz w:val="24"/>
          <w:szCs w:val="24"/>
          <w:shd w:val="clear" w:color="auto" w:fill="FFFFFF"/>
        </w:rPr>
        <w:object w:dxaOrig="6961" w:dyaOrig="3178">
          <v:shape id="Диаграмма 106" o:spid="_x0000_i1025" type="#_x0000_t75" style="width:348pt;height:159pt;visibility:visible" o:ole="">
            <v:imagedata r:id="rId7" o:title=""/>
            <o:lock v:ext="edit" aspectratio="f"/>
          </v:shape>
          <o:OLEObject Type="Embed" ProgID="Excel.Chart.8" ShapeID="Диаграмма 106" DrawAspect="Content" ObjectID="_1583519426" r:id="rId8"/>
        </w:object>
      </w:r>
    </w:p>
    <w:p w:rsidR="000A7FA3" w:rsidRDefault="000A7FA3" w:rsidP="00502692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bCs/>
          <w:color w:val="000000"/>
          <w:sz w:val="28"/>
          <w:szCs w:val="28"/>
        </w:rPr>
      </w:pPr>
      <w:r w:rsidRPr="000429A7">
        <w:rPr>
          <w:noProof/>
          <w:color w:val="444343"/>
        </w:rPr>
        <w:object w:dxaOrig="6961" w:dyaOrig="4973">
          <v:shape id="Диаграмма 108" o:spid="_x0000_i1026" type="#_x0000_t75" style="width:348pt;height:249pt;visibility:visible" o:ole="">
            <v:imagedata r:id="rId9" o:title="" cropbottom="-26f"/>
            <o:lock v:ext="edit" aspectratio="f"/>
          </v:shape>
          <o:OLEObject Type="Embed" ProgID="Excel.Chart.8" ShapeID="Диаграмма 108" DrawAspect="Content" ObjectID="_1583519427" r:id="rId10"/>
        </w:object>
      </w:r>
    </w:p>
    <w:p w:rsidR="000A7FA3" w:rsidRDefault="000A7FA3" w:rsidP="00502692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bCs/>
          <w:color w:val="000000"/>
          <w:sz w:val="28"/>
          <w:szCs w:val="28"/>
        </w:rPr>
      </w:pPr>
    </w:p>
    <w:p w:rsidR="000A7FA3" w:rsidRDefault="000A7FA3" w:rsidP="00DD68A4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Из данного опроса мне стало ясно, что сохранение нашего леса зависит от нас самих  ( 66% опрошенных). </w:t>
      </w:r>
    </w:p>
    <w:p w:rsidR="000A7FA3" w:rsidRDefault="000A7FA3" w:rsidP="00B446D1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0C6843">
        <w:rPr>
          <w:rFonts w:ascii="Times New Roman" w:hAnsi="Times New Roman"/>
          <w:bCs/>
          <w:color w:val="000000"/>
          <w:sz w:val="28"/>
          <w:szCs w:val="28"/>
        </w:rPr>
        <w:t xml:space="preserve">Наша школа в течение многих лет старается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сберечь наш лес, </w:t>
      </w:r>
      <w:r w:rsidRPr="000C6843">
        <w:rPr>
          <w:rFonts w:ascii="Times New Roman" w:hAnsi="Times New Roman"/>
          <w:bCs/>
          <w:color w:val="000000"/>
          <w:sz w:val="28"/>
          <w:szCs w:val="28"/>
        </w:rPr>
        <w:t xml:space="preserve">поддерживать чистоту и популяцию растений. Это и десанты чистоты,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такие ежегодные акции, как </w:t>
      </w:r>
      <w:r w:rsidRPr="000C6843">
        <w:rPr>
          <w:rFonts w:ascii="Times New Roman" w:hAnsi="Times New Roman"/>
          <w:bCs/>
          <w:color w:val="000000"/>
          <w:sz w:val="28"/>
          <w:szCs w:val="28"/>
        </w:rPr>
        <w:t xml:space="preserve">«Посади дерево», </w:t>
      </w:r>
      <w:r>
        <w:rPr>
          <w:rFonts w:ascii="Times New Roman" w:hAnsi="Times New Roman"/>
          <w:color w:val="000000"/>
          <w:sz w:val="28"/>
          <w:szCs w:val="28"/>
        </w:rPr>
        <w:t xml:space="preserve">«Чистый лес», </w:t>
      </w:r>
      <w:r w:rsidRPr="000C6843">
        <w:rPr>
          <w:rFonts w:ascii="Times New Roman" w:hAnsi="Times New Roman"/>
          <w:color w:val="000000"/>
          <w:sz w:val="28"/>
          <w:szCs w:val="28"/>
        </w:rPr>
        <w:t xml:space="preserve"> «Чистый</w:t>
      </w:r>
      <w:r>
        <w:rPr>
          <w:rFonts w:ascii="Times New Roman" w:hAnsi="Times New Roman"/>
          <w:color w:val="000000"/>
          <w:sz w:val="28"/>
          <w:szCs w:val="28"/>
        </w:rPr>
        <w:t xml:space="preserve"> берег водоёма», «лес  Победы», организуются и проводятся в</w:t>
      </w:r>
      <w:r w:rsidRPr="000C6843">
        <w:rPr>
          <w:rFonts w:ascii="Times New Roman" w:hAnsi="Times New Roman"/>
          <w:color w:val="000000"/>
          <w:sz w:val="28"/>
          <w:szCs w:val="28"/>
        </w:rPr>
        <w:t>стречи с представителями  администрации города, молодёжного клуба, лесничества, пож</w:t>
      </w:r>
      <w:r>
        <w:rPr>
          <w:rFonts w:ascii="Times New Roman" w:hAnsi="Times New Roman"/>
          <w:color w:val="000000"/>
          <w:sz w:val="28"/>
          <w:szCs w:val="28"/>
        </w:rPr>
        <w:t xml:space="preserve">арного </w:t>
      </w:r>
      <w:r w:rsidRPr="000C6843">
        <w:rPr>
          <w:rFonts w:ascii="Times New Roman" w:hAnsi="Times New Roman"/>
          <w:color w:val="000000"/>
          <w:sz w:val="28"/>
          <w:szCs w:val="28"/>
        </w:rPr>
        <w:t>надзора по вопросам  охраны природы</w:t>
      </w:r>
      <w:r>
        <w:rPr>
          <w:rFonts w:ascii="Times New Roman" w:hAnsi="Times New Roman"/>
          <w:color w:val="000000"/>
          <w:sz w:val="28"/>
          <w:szCs w:val="28"/>
        </w:rPr>
        <w:t xml:space="preserve">, установки </w:t>
      </w:r>
      <w:r w:rsidRPr="000C6843">
        <w:rPr>
          <w:rFonts w:ascii="Times New Roman" w:hAnsi="Times New Roman"/>
          <w:color w:val="000000"/>
          <w:sz w:val="28"/>
          <w:szCs w:val="28"/>
        </w:rPr>
        <w:t xml:space="preserve"> аншлагов «Берегите лес от пожаров!».</w:t>
      </w:r>
      <w:r w:rsidRPr="00F51D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C6843">
        <w:rPr>
          <w:rFonts w:ascii="Times New Roman" w:hAnsi="Times New Roman"/>
          <w:color w:val="000000"/>
          <w:sz w:val="28"/>
          <w:szCs w:val="28"/>
        </w:rPr>
        <w:t>Я вместе со своим классом активно участвую во всех мероприятиях школы</w:t>
      </w:r>
      <w:r>
        <w:rPr>
          <w:rFonts w:ascii="Times New Roman" w:hAnsi="Times New Roman"/>
          <w:color w:val="000000"/>
          <w:sz w:val="28"/>
          <w:szCs w:val="28"/>
        </w:rPr>
        <w:t xml:space="preserve"> по охране и сбережению природы родного города. </w:t>
      </w:r>
    </w:p>
    <w:p w:rsidR="000A7FA3" w:rsidRPr="0088324D" w:rsidRDefault="000A7FA3" w:rsidP="00B446D1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прошлом учебном году я вместе со своим классом участвовала в подготовке</w:t>
      </w:r>
      <w:r w:rsidRPr="000C684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проекта </w:t>
      </w:r>
      <w:r w:rsidRPr="000C6843">
        <w:rPr>
          <w:rFonts w:ascii="Times New Roman" w:hAnsi="Times New Roman"/>
          <w:color w:val="000000"/>
          <w:sz w:val="28"/>
          <w:szCs w:val="28"/>
        </w:rPr>
        <w:t xml:space="preserve"> «Береги лес от пожаров</w:t>
      </w:r>
      <w:r w:rsidRPr="0088324D">
        <w:rPr>
          <w:rFonts w:ascii="Times New Roman" w:hAnsi="Times New Roman"/>
          <w:color w:val="000000"/>
          <w:sz w:val="28"/>
          <w:szCs w:val="28"/>
        </w:rPr>
        <w:t>!», а также в осуществлении проекта «Сохраним лес вместе»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A7FA3" w:rsidRDefault="000A7FA3" w:rsidP="000C6843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0A7FA3" w:rsidRDefault="000A7FA3" w:rsidP="000C6843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0A7FA3" w:rsidRDefault="000A7FA3" w:rsidP="000C6843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0A7FA3" w:rsidRDefault="000A7FA3" w:rsidP="000C6843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0A7FA3" w:rsidRPr="000C6843" w:rsidRDefault="000A7FA3" w:rsidP="000C684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F35E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E01">
        <w:rPr>
          <w:rFonts w:ascii="Times New Roman" w:hAnsi="Times New Roman"/>
          <w:b/>
          <w:sz w:val="28"/>
          <w:szCs w:val="28"/>
        </w:rPr>
        <w:t>Программа действий</w:t>
      </w:r>
      <w:r>
        <w:rPr>
          <w:rFonts w:ascii="Times New Roman" w:hAnsi="Times New Roman"/>
          <w:b/>
          <w:sz w:val="28"/>
          <w:szCs w:val="28"/>
        </w:rPr>
        <w:t xml:space="preserve"> для осуществления проекта</w:t>
      </w:r>
    </w:p>
    <w:p w:rsidR="000A7FA3" w:rsidRPr="00F35E01" w:rsidRDefault="000A7FA3" w:rsidP="00F35E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7FA3" w:rsidRPr="000C6843" w:rsidRDefault="000A7FA3" w:rsidP="0088324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6843">
        <w:rPr>
          <w:rFonts w:ascii="Times New Roman" w:hAnsi="Times New Roman"/>
          <w:sz w:val="28"/>
          <w:szCs w:val="28"/>
        </w:rPr>
        <w:t>Мой проект по благоустройству лесопарковой зоны Парковского микрорайона я назвала «</w:t>
      </w:r>
      <w:r>
        <w:rPr>
          <w:rFonts w:ascii="Times New Roman" w:hAnsi="Times New Roman"/>
          <w:sz w:val="28"/>
          <w:szCs w:val="28"/>
        </w:rPr>
        <w:t>Парк</w:t>
      </w:r>
      <w:r w:rsidRPr="000C6843">
        <w:rPr>
          <w:rFonts w:ascii="Times New Roman" w:hAnsi="Times New Roman"/>
          <w:sz w:val="28"/>
          <w:szCs w:val="28"/>
        </w:rPr>
        <w:t xml:space="preserve"> ЭКО». ЭКО -  это Экологический Комфортный Островок на территории нашего города.</w:t>
      </w:r>
    </w:p>
    <w:p w:rsidR="000A7FA3" w:rsidRPr="000C6843" w:rsidRDefault="000A7FA3" w:rsidP="0088324D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C6843">
        <w:rPr>
          <w:rFonts w:ascii="Times New Roman" w:hAnsi="Times New Roman"/>
          <w:sz w:val="28"/>
          <w:szCs w:val="28"/>
        </w:rPr>
        <w:t>Всю территорию лесного массива я предлагаю разбить на тематические территории,  или кластеры.</w:t>
      </w:r>
    </w:p>
    <w:p w:rsidR="000A7FA3" w:rsidRDefault="000A7FA3" w:rsidP="000C6843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C6843">
        <w:rPr>
          <w:rFonts w:ascii="Times New Roman" w:hAnsi="Times New Roman"/>
          <w:color w:val="000000"/>
          <w:sz w:val="28"/>
          <w:szCs w:val="28"/>
        </w:rPr>
        <w:t>Кластер «Экологическая тропа»</w:t>
      </w:r>
      <w:r>
        <w:rPr>
          <w:rFonts w:ascii="Times New Roman" w:hAnsi="Times New Roman"/>
          <w:color w:val="000000"/>
          <w:sz w:val="28"/>
          <w:szCs w:val="28"/>
        </w:rPr>
        <w:t xml:space="preserve"> ( см. рис</w:t>
      </w:r>
      <w:r w:rsidRPr="000C6843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1)</w:t>
      </w:r>
      <w:r w:rsidRPr="000C684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A7FA3" w:rsidRPr="000C6843" w:rsidRDefault="000A7FA3" w:rsidP="00FA6963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C6843">
        <w:rPr>
          <w:rFonts w:ascii="Times New Roman" w:hAnsi="Times New Roman"/>
          <w:color w:val="000000"/>
          <w:sz w:val="28"/>
          <w:szCs w:val="28"/>
        </w:rPr>
        <w:t>Тропинка вдоль восточной окраины леса очень интересная с биологической точки зрения. С одной стороны здесь находится заболоченная территория, а с другой возвышенная сухая часть соснового леса. Вдоль этой тропинки можно увидеть разные виды растений, характерных как для леса, так и для водного сообщества, большое разнообразие птиц. Именно по этой тропинке можно провести экологическую тропу. Поставить вдоль нее информационные баннеры</w:t>
      </w:r>
      <w:r>
        <w:rPr>
          <w:rFonts w:ascii="Times New Roman" w:hAnsi="Times New Roman"/>
          <w:color w:val="000000"/>
          <w:sz w:val="28"/>
          <w:szCs w:val="28"/>
        </w:rPr>
        <w:t xml:space="preserve"> и таблички</w:t>
      </w:r>
      <w:r w:rsidRPr="000C6843">
        <w:rPr>
          <w:rFonts w:ascii="Times New Roman" w:hAnsi="Times New Roman"/>
          <w:color w:val="000000"/>
          <w:sz w:val="28"/>
          <w:szCs w:val="28"/>
        </w:rPr>
        <w:t xml:space="preserve"> с названиями деревьев, кустарников, травянистых растений, насекомых и птиц.</w:t>
      </w:r>
    </w:p>
    <w:p w:rsidR="000A7FA3" w:rsidRDefault="000A7FA3" w:rsidP="000C6843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 id="Рисунок 1" o:spid="_x0000_s1027" type="#_x0000_t75" style="position:absolute;left:0;text-align:left;margin-left:68.7pt;margin-top:6.4pt;width:332.25pt;height:249pt;z-index:251654144;visibility:visible">
            <v:imagedata r:id="rId11" o:title=""/>
            <w10:wrap type="square"/>
          </v:shape>
        </w:pict>
      </w:r>
    </w:p>
    <w:p w:rsidR="000A7FA3" w:rsidRDefault="000A7FA3" w:rsidP="000C6843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A7FA3" w:rsidRDefault="000A7FA3" w:rsidP="000C6843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A7FA3" w:rsidRDefault="000A7FA3" w:rsidP="000C6843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A7FA3" w:rsidRDefault="000A7FA3" w:rsidP="000C6843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A7FA3" w:rsidRDefault="000A7FA3" w:rsidP="000C6843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A7FA3" w:rsidRDefault="000A7FA3" w:rsidP="000C6843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A7FA3" w:rsidRDefault="000A7FA3" w:rsidP="000C6843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A7FA3" w:rsidRDefault="000A7FA3" w:rsidP="000C6843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A7FA3" w:rsidRDefault="000A7FA3" w:rsidP="000C6843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A7FA3" w:rsidRDefault="000A7FA3" w:rsidP="000C6843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A7FA3" w:rsidRDefault="000A7FA3" w:rsidP="008922CB">
      <w:pPr>
        <w:pStyle w:val="ListParagraph"/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Рис. 1. Кластер «Экологическая тропа»</w:t>
      </w:r>
    </w:p>
    <w:p w:rsidR="000A7FA3" w:rsidRDefault="000A7FA3" w:rsidP="000C6843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A7FA3" w:rsidRDefault="000A7FA3" w:rsidP="000C6843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A7FA3" w:rsidRPr="000C6843" w:rsidRDefault="000A7FA3" w:rsidP="000C6843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A7FA3" w:rsidRDefault="000A7FA3" w:rsidP="000C684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C6843">
        <w:rPr>
          <w:rFonts w:ascii="Times New Roman" w:hAnsi="Times New Roman"/>
          <w:sz w:val="28"/>
          <w:szCs w:val="28"/>
        </w:rPr>
        <w:t>Второй кластер я назвала «Детский мир»</w:t>
      </w:r>
      <w:r>
        <w:rPr>
          <w:rFonts w:ascii="Times New Roman" w:hAnsi="Times New Roman"/>
          <w:sz w:val="28"/>
          <w:szCs w:val="28"/>
        </w:rPr>
        <w:t xml:space="preserve"> ( см. рис.2)</w:t>
      </w:r>
      <w:r w:rsidRPr="000C6843">
        <w:rPr>
          <w:rFonts w:ascii="Times New Roman" w:hAnsi="Times New Roman"/>
          <w:sz w:val="28"/>
          <w:szCs w:val="28"/>
        </w:rPr>
        <w:t>.</w:t>
      </w:r>
    </w:p>
    <w:p w:rsidR="000A7FA3" w:rsidRPr="000C6843" w:rsidRDefault="000A7FA3" w:rsidP="000C6843">
      <w:pPr>
        <w:pStyle w:val="ListParagraph"/>
        <w:rPr>
          <w:rFonts w:ascii="Times New Roman" w:hAnsi="Times New Roman"/>
          <w:sz w:val="28"/>
          <w:szCs w:val="28"/>
        </w:rPr>
      </w:pPr>
    </w:p>
    <w:p w:rsidR="000A7FA3" w:rsidRPr="008922CB" w:rsidRDefault="000A7FA3" w:rsidP="008922CB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  <w:r w:rsidRPr="000C6843">
        <w:rPr>
          <w:rFonts w:ascii="Times New Roman" w:hAnsi="Times New Roman"/>
          <w:sz w:val="28"/>
          <w:szCs w:val="28"/>
        </w:rPr>
        <w:t xml:space="preserve"> Опушка леса, где находится детский сад, давно является любимым местом  для прогулок бабушек и мам с детьми. Мне бы хотелось, чтобы на этой территории были построены специальные установки:  детские горки, лестницы, песочницы, качели. Чтобы в любое время года маленькие дети могли поиграть, пообщаться, весело и с пользой провести время под присмотром бабу</w:t>
      </w:r>
      <w:r w:rsidRPr="008922CB">
        <w:rPr>
          <w:rFonts w:ascii="Times New Roman" w:hAnsi="Times New Roman"/>
          <w:sz w:val="28"/>
          <w:szCs w:val="28"/>
        </w:rPr>
        <w:t>шек и мам.</w:t>
      </w: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6" o:spid="_x0000_s1028" type="#_x0000_t75" style="position:absolute;left:0;text-align:left;margin-left:66.45pt;margin-top:14.35pt;width:335.25pt;height:252pt;z-index:251655168;visibility:visible">
            <v:imagedata r:id="rId12" o:title=""/>
            <w10:wrap type="square"/>
          </v:shape>
        </w:pict>
      </w: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8922CB">
      <w:pPr>
        <w:pStyle w:val="ListParagraph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2. Кластер «Детский мир»</w:t>
      </w: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FA696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Третий кластер «Спортивный городок» ( см. рис.3) предназначен для взрослых людей, которые заботятся о своем здоровье и занимаются спортом или просто любят физические упражнения и нагрузки. В глубине леса уже есть футбольное поле, где по выходным наши папы и дедушки с азартом гоняют мяч. Это поле можно ограничить бортиками, а на территории вблизи поставить различные спортивные снаряды: лестницы, перекладины и т.д., чтобы у других людей тоже была возможность потренировать свои мышцы.</w:t>
      </w:r>
    </w:p>
    <w:p w:rsidR="000A7FA3" w:rsidRDefault="000A7FA3" w:rsidP="00FA696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7" o:spid="_x0000_s1029" type="#_x0000_t75" style="position:absolute;left:0;text-align:left;margin-left:46.2pt;margin-top:16.5pt;width:383.75pt;height:4in;z-index:251656192;visibility:visible">
            <v:imagedata r:id="rId13" o:title=""/>
            <w10:wrap type="square"/>
          </v:shape>
        </w:pict>
      </w:r>
    </w:p>
    <w:p w:rsidR="000A7FA3" w:rsidRDefault="000A7FA3" w:rsidP="008922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8922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8922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8922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8922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8922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8922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8922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8922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8922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8922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8922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8922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3. Кластер «Спортивный городок»</w:t>
      </w:r>
    </w:p>
    <w:p w:rsidR="000A7FA3" w:rsidRPr="008922CB" w:rsidRDefault="000A7FA3" w:rsidP="008922C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FA696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Кластер «Технопарк» - это организованная парковка для автомобилей. Желающие отдохнуть в лесу могли бы оставить свои машины на окраине леса и не заезжать на его территорию.</w:t>
      </w:r>
    </w:p>
    <w:p w:rsidR="000A7FA3" w:rsidRDefault="000A7FA3" w:rsidP="000D69E9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Pr="008922CB" w:rsidRDefault="000A7FA3" w:rsidP="008922CB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Кластер «Аквапарк» ( см. рис. 4). </w:t>
      </w:r>
    </w:p>
    <w:p w:rsidR="000A7FA3" w:rsidRDefault="000A7FA3" w:rsidP="008922CB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той части леса, где располагаются водоемы, можно было бы в летнее время организовать небольшую пляжную территорию. Водоемы очистить от мусора, зарослей водных растений, разровнять береговую линию,  при необходимости завезти песок. В зимнее время организовать снежные горки, прокат лыж.</w:t>
      </w:r>
    </w:p>
    <w:p w:rsidR="000A7FA3" w:rsidRDefault="000A7FA3" w:rsidP="00835A31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8" o:spid="_x0000_s1030" type="#_x0000_t75" style="position:absolute;left:0;text-align:left;margin-left:31.95pt;margin-top:-1.95pt;width:383.75pt;height:4in;z-index:251657216;visibility:visible">
            <v:imagedata r:id="rId14" o:title=""/>
            <w10:wrap type="square"/>
          </v:shape>
        </w:pict>
      </w: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C6843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Pr="008922CB" w:rsidRDefault="000A7FA3" w:rsidP="008922CB">
      <w:pPr>
        <w:pStyle w:val="ListParagraph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Рис.4. Кластер «Аквапарк»</w:t>
      </w:r>
    </w:p>
    <w:p w:rsidR="000A7FA3" w:rsidRDefault="000A7FA3" w:rsidP="00835A3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всему лесу вдоль тропинок можно было бы поставить лавочки ( см. рис. 5), оформить места для досуга отдыхающих, организовать места для установки мангалов, столики для приема пищи. В обязательном порядке по всему лесу и возле мест отдыха установить мусорные контейнеры и организовать систематический вывоз мусора, особенно после выходных и праздничных дней.</w:t>
      </w:r>
    </w:p>
    <w:p w:rsidR="000A7FA3" w:rsidRDefault="000A7FA3" w:rsidP="005B58A4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9" o:spid="_x0000_s1031" type="#_x0000_t75" style="position:absolute;left:0;text-align:left;margin-left:83.7pt;margin-top:2.45pt;width:272.25pt;height:204pt;z-index:251658240;visibility:visible">
            <v:imagedata r:id="rId15" o:title=""/>
            <w10:wrap type="square"/>
          </v:shape>
        </w:pict>
      </w:r>
    </w:p>
    <w:p w:rsidR="000A7FA3" w:rsidRDefault="000A7FA3" w:rsidP="005B58A4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5B58A4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5B58A4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Pr="005B58A4" w:rsidRDefault="000A7FA3" w:rsidP="005B58A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5. Тропинка с местами отдыха горожан</w:t>
      </w: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32" type="#_x0000_t75" style="position:absolute;margin-left:-54pt;margin-top:-24.45pt;width:549pt;height:388.45pt;z-index:251661312">
            <v:imagedata r:id="rId16" o:title=""/>
            <w10:wrap type="square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A7FA3" w:rsidRPr="001F4403" w:rsidRDefault="000A7FA3" w:rsidP="00BD080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F4403">
        <w:rPr>
          <w:rFonts w:ascii="Times New Roman" w:hAnsi="Times New Roman"/>
          <w:b/>
          <w:sz w:val="28"/>
          <w:szCs w:val="28"/>
        </w:rPr>
        <w:t>Осуществление деятельности по реализации проекта</w:t>
      </w: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руководителем моего проекта, Суриной А.В. мы встретились с заместителем главы города  Орехово-Зуево Павловой Т.И. и руководителем отдела  благоустройства нашего города Зененко А.А.</w:t>
      </w:r>
    </w:p>
    <w:p w:rsidR="000A7FA3" w:rsidRDefault="000A7FA3" w:rsidP="00BD0800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этой встрече я представила свой проект и предложения по его реализации. Идея по благоустройству лесопарковой зоны Парковского микрорайона заинтересовала наших собеседников, получила одобрение и поддержку.</w:t>
      </w: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112.2pt;margin-top:8.7pt;width:228pt;height:228pt;z-index:-251656192;visibility:visible" wrapcoords="-71 0 -71 21529 21600 21529 21600 0 -71 0">
            <v:imagedata r:id="rId17" o:title=""/>
            <w10:wrap type="tight"/>
          </v:shape>
        </w:pict>
      </w: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</w:p>
    <w:p w:rsidR="000A7FA3" w:rsidRPr="001F4403" w:rsidRDefault="000A7FA3" w:rsidP="001F440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</w:p>
    <w:p w:rsidR="000A7FA3" w:rsidRDefault="000A7FA3" w:rsidP="000D69E9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</w:p>
    <w:p w:rsidR="000A7FA3" w:rsidRDefault="000A7FA3" w:rsidP="00BD0800">
      <w:pPr>
        <w:pStyle w:val="ListParagraph"/>
        <w:spacing w:after="0" w:line="360" w:lineRule="auto"/>
        <w:ind w:left="0" w:firstLine="69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думаю, что мой проект по благоустройству лесопарковой зоны Парковского микрорайона г.о. Орехово-Зуево  поможет администрации нашего города в деле формирования зоны комфортного проживания  и, при этом,  не принесет вред природе. Места отдыха горожан будут организованы и сосредоточены в определенных местах, мусор не будет скапливаться и всем будет в лесу удобно и радостно. И при этом мы, горожане, спасем наш Парковский лес от гибели, дадим ему возможность восстановиться и радовать нас пеньем птиц, красивыми деревьями, цветами, вкусными ягодами и грибами.</w:t>
      </w:r>
    </w:p>
    <w:p w:rsidR="000A7FA3" w:rsidRPr="00BD0800" w:rsidRDefault="000A7FA3" w:rsidP="00DD68A4">
      <w:pPr>
        <w:pStyle w:val="ListParagraph"/>
        <w:spacing w:after="0" w:line="360" w:lineRule="auto"/>
        <w:ind w:firstLine="696"/>
        <w:rPr>
          <w:rFonts w:ascii="Times New Roman" w:hAnsi="Times New Roman"/>
          <w:sz w:val="28"/>
          <w:szCs w:val="28"/>
        </w:rPr>
      </w:pPr>
    </w:p>
    <w:sectPr w:rsidR="000A7FA3" w:rsidRPr="00BD0800" w:rsidSect="00416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80519"/>
    <w:multiLevelType w:val="hybridMultilevel"/>
    <w:tmpl w:val="5B2E507A"/>
    <w:lvl w:ilvl="0" w:tplc="7A881D0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4F17A43"/>
    <w:multiLevelType w:val="hybridMultilevel"/>
    <w:tmpl w:val="708AC162"/>
    <w:lvl w:ilvl="0" w:tplc="766EDAC6">
      <w:start w:val="1"/>
      <w:numFmt w:val="upperRoman"/>
      <w:suff w:val="space"/>
      <w:lvlText w:val="%1."/>
      <w:lvlJc w:val="right"/>
      <w:pPr>
        <w:ind w:left="39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6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3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0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7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5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2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9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672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2797"/>
    <w:rsid w:val="000429A7"/>
    <w:rsid w:val="00091FAA"/>
    <w:rsid w:val="000A7FA3"/>
    <w:rsid w:val="000C6843"/>
    <w:rsid w:val="000D2797"/>
    <w:rsid w:val="000D69E9"/>
    <w:rsid w:val="001A01AD"/>
    <w:rsid w:val="001B4750"/>
    <w:rsid w:val="001F4403"/>
    <w:rsid w:val="004162F4"/>
    <w:rsid w:val="004607E1"/>
    <w:rsid w:val="00502692"/>
    <w:rsid w:val="00513F34"/>
    <w:rsid w:val="005221E0"/>
    <w:rsid w:val="005B58A4"/>
    <w:rsid w:val="005D19AE"/>
    <w:rsid w:val="00617392"/>
    <w:rsid w:val="006D642A"/>
    <w:rsid w:val="00737E19"/>
    <w:rsid w:val="007944B6"/>
    <w:rsid w:val="00835A31"/>
    <w:rsid w:val="0088324D"/>
    <w:rsid w:val="008922CB"/>
    <w:rsid w:val="00A4049F"/>
    <w:rsid w:val="00B446D1"/>
    <w:rsid w:val="00B716B8"/>
    <w:rsid w:val="00BD0800"/>
    <w:rsid w:val="00CC2432"/>
    <w:rsid w:val="00D1024E"/>
    <w:rsid w:val="00D5631A"/>
    <w:rsid w:val="00D635F6"/>
    <w:rsid w:val="00DD68A4"/>
    <w:rsid w:val="00F15EAE"/>
    <w:rsid w:val="00F35E01"/>
    <w:rsid w:val="00F47D76"/>
    <w:rsid w:val="00F51DE1"/>
    <w:rsid w:val="00FA6963"/>
    <w:rsid w:val="00FC0CE1"/>
    <w:rsid w:val="00FC6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2F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404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5D19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71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16B8"/>
    <w:rPr>
      <w:rFonts w:ascii="Tahoma" w:hAnsi="Tahoma" w:cs="Tahoma"/>
      <w:sz w:val="16"/>
      <w:szCs w:val="16"/>
    </w:rPr>
  </w:style>
  <w:style w:type="character" w:customStyle="1" w:styleId="mail-message-sender-email">
    <w:name w:val="mail-message-sender-email"/>
    <w:basedOn w:val="DefaultParagraphFont"/>
    <w:uiPriority w:val="99"/>
    <w:rsid w:val="000D69E9"/>
    <w:rPr>
      <w:rFonts w:cs="Times New Roman"/>
    </w:rPr>
  </w:style>
  <w:style w:type="character" w:styleId="Hyperlink">
    <w:name w:val="Hyperlink"/>
    <w:basedOn w:val="DefaultParagraphFont"/>
    <w:uiPriority w:val="99"/>
    <w:rsid w:val="00D635F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hyperlink" Target="mailto:mouschool17@yandex.ru" TargetMode="External"/><Relationship Id="rId15" Type="http://schemas.openxmlformats.org/officeDocument/2006/relationships/image" Target="media/image8.jpe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312</TotalTime>
  <Pages>10</Pages>
  <Words>1130</Words>
  <Characters>6443</Characters>
  <Application>Microsoft Office Outlook</Application>
  <DocSecurity>0</DocSecurity>
  <Lines>0</Lines>
  <Paragraphs>0</Paragraphs>
  <ScaleCrop>false</ScaleCrop>
  <Company>Ya Blondinko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Общий доступ</cp:lastModifiedBy>
  <cp:revision>12</cp:revision>
  <dcterms:created xsi:type="dcterms:W3CDTF">2018-02-22T07:31:00Z</dcterms:created>
  <dcterms:modified xsi:type="dcterms:W3CDTF">2018-03-25T17:44:00Z</dcterms:modified>
</cp:coreProperties>
</file>