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78F" w:rsidRPr="001C12E7" w:rsidRDefault="00E4778F" w:rsidP="001C12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C12E7">
        <w:rPr>
          <w:rFonts w:ascii="Times New Roman" w:hAnsi="Times New Roman"/>
          <w:b/>
          <w:sz w:val="28"/>
          <w:szCs w:val="28"/>
          <w:lang w:eastAsia="ru-RU"/>
        </w:rPr>
        <w:t>Муниципальное дошкольное образовательное учреждение</w:t>
      </w:r>
    </w:p>
    <w:p w:rsidR="00E4778F" w:rsidRPr="001C12E7" w:rsidRDefault="00E4778F" w:rsidP="001C12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1C12E7">
        <w:rPr>
          <w:rFonts w:ascii="Times New Roman" w:hAnsi="Times New Roman"/>
          <w:b/>
          <w:sz w:val="28"/>
          <w:szCs w:val="28"/>
          <w:u w:val="single"/>
          <w:lang w:eastAsia="ru-RU"/>
        </w:rPr>
        <w:t>«Детский сад   № 100  Центрального района  Волгограда»</w:t>
      </w:r>
    </w:p>
    <w:p w:rsidR="00E4778F" w:rsidRPr="001C12E7" w:rsidRDefault="00E4778F" w:rsidP="001C12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C12E7">
        <w:rPr>
          <w:rFonts w:ascii="Times New Roman" w:hAnsi="Times New Roman"/>
          <w:b/>
          <w:sz w:val="24"/>
          <w:szCs w:val="24"/>
          <w:lang w:eastAsia="ru-RU"/>
        </w:rPr>
        <w:t>400050, Россия, ул. Хиросимы 3а, тел/факс: 8 (8442) 37-75-38</w:t>
      </w:r>
    </w:p>
    <w:p w:rsidR="00E4778F" w:rsidRPr="001C12E7" w:rsidRDefault="00E4778F" w:rsidP="001C12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C12E7">
        <w:rPr>
          <w:rFonts w:ascii="Times New Roman" w:hAnsi="Times New Roman"/>
          <w:b/>
          <w:sz w:val="24"/>
          <w:szCs w:val="24"/>
          <w:lang w:eastAsia="ru-RU"/>
        </w:rPr>
        <w:t>Email: mou-ds100@mail.ru</w:t>
      </w:r>
    </w:p>
    <w:p w:rsidR="00E4778F" w:rsidRDefault="00E4778F" w:rsidP="008F6F5A">
      <w:pPr>
        <w:pStyle w:val="NormalWeb"/>
        <w:spacing w:before="0" w:beforeAutospacing="0" w:after="120" w:afterAutospacing="0" w:line="360" w:lineRule="auto"/>
        <w:rPr>
          <w:b/>
          <w:sz w:val="28"/>
          <w:szCs w:val="28"/>
        </w:rPr>
      </w:pPr>
    </w:p>
    <w:p w:rsidR="00E4778F" w:rsidRDefault="00E4778F" w:rsidP="008F6F5A">
      <w:pPr>
        <w:pStyle w:val="NormalWeb"/>
        <w:spacing w:before="0" w:beforeAutospacing="0" w:after="120" w:afterAutospacing="0" w:line="360" w:lineRule="auto"/>
        <w:rPr>
          <w:b/>
          <w:sz w:val="28"/>
          <w:szCs w:val="28"/>
        </w:rPr>
      </w:pPr>
    </w:p>
    <w:p w:rsidR="00E4778F" w:rsidRDefault="00E4778F" w:rsidP="008F6F5A">
      <w:pPr>
        <w:pStyle w:val="NormalWeb"/>
        <w:spacing w:before="0" w:beforeAutospacing="0" w:after="120" w:afterAutospacing="0" w:line="360" w:lineRule="auto"/>
        <w:rPr>
          <w:b/>
          <w:sz w:val="28"/>
          <w:szCs w:val="28"/>
        </w:rPr>
      </w:pPr>
    </w:p>
    <w:p w:rsidR="00E4778F" w:rsidRDefault="00E4778F" w:rsidP="008F6F5A">
      <w:pPr>
        <w:pStyle w:val="NormalWeb"/>
        <w:spacing w:before="0" w:beforeAutospacing="0" w:after="120" w:afterAutospacing="0" w:line="360" w:lineRule="auto"/>
        <w:rPr>
          <w:b/>
          <w:sz w:val="28"/>
          <w:szCs w:val="28"/>
        </w:rPr>
      </w:pPr>
    </w:p>
    <w:p w:rsidR="00E4778F" w:rsidRPr="00A17771" w:rsidRDefault="00E4778F" w:rsidP="008F6F5A">
      <w:pPr>
        <w:pStyle w:val="NormalWeb"/>
        <w:spacing w:before="0" w:beforeAutospacing="0" w:after="120" w:afterAutospacing="0"/>
        <w:rPr>
          <w:b/>
          <w:sz w:val="48"/>
          <w:szCs w:val="48"/>
        </w:rPr>
      </w:pPr>
    </w:p>
    <w:p w:rsidR="00E4778F" w:rsidRDefault="00E4778F" w:rsidP="001A4F80">
      <w:pPr>
        <w:pStyle w:val="BodyText"/>
        <w:jc w:val="center"/>
        <w:rPr>
          <w:rFonts w:ascii="Times New Roman" w:hAnsi="Times New Roman"/>
          <w:sz w:val="44"/>
          <w:szCs w:val="44"/>
        </w:rPr>
      </w:pPr>
      <w:r w:rsidRPr="001A4F80">
        <w:rPr>
          <w:rFonts w:ascii="Times New Roman" w:hAnsi="Times New Roman"/>
          <w:sz w:val="44"/>
          <w:szCs w:val="44"/>
        </w:rPr>
        <w:t xml:space="preserve">Проект по правилам дорожного движения </w:t>
      </w:r>
    </w:p>
    <w:p w:rsidR="00E4778F" w:rsidRPr="001A4F80" w:rsidRDefault="00E4778F" w:rsidP="001A4F80">
      <w:pPr>
        <w:pStyle w:val="BodyText"/>
        <w:jc w:val="center"/>
        <w:rPr>
          <w:rFonts w:ascii="Times New Roman" w:hAnsi="Times New Roman"/>
          <w:sz w:val="44"/>
          <w:szCs w:val="44"/>
        </w:rPr>
      </w:pPr>
      <w:r w:rsidRPr="001A4F80">
        <w:rPr>
          <w:rFonts w:ascii="Times New Roman" w:hAnsi="Times New Roman"/>
          <w:sz w:val="44"/>
          <w:szCs w:val="44"/>
        </w:rPr>
        <w:t>во второй младшей группе №11</w:t>
      </w:r>
    </w:p>
    <w:p w:rsidR="00E4778F" w:rsidRDefault="00E4778F" w:rsidP="001A4F80">
      <w:pPr>
        <w:pStyle w:val="BodyText"/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«Дорога БЕЗопасности</w:t>
      </w:r>
      <w:r w:rsidRPr="001A4F80">
        <w:rPr>
          <w:rFonts w:ascii="Times New Roman" w:hAnsi="Times New Roman"/>
          <w:sz w:val="44"/>
          <w:szCs w:val="44"/>
        </w:rPr>
        <w:t>»</w:t>
      </w:r>
    </w:p>
    <w:p w:rsidR="00E4778F" w:rsidRDefault="00E4778F" w:rsidP="001A4F80">
      <w:pPr>
        <w:pStyle w:val="BodyText"/>
        <w:jc w:val="center"/>
        <w:rPr>
          <w:rFonts w:ascii="Times New Roman" w:hAnsi="Times New Roman"/>
          <w:sz w:val="44"/>
          <w:szCs w:val="44"/>
        </w:rPr>
      </w:pPr>
    </w:p>
    <w:p w:rsidR="00E4778F" w:rsidRDefault="00E4778F" w:rsidP="001A4F80">
      <w:pPr>
        <w:pStyle w:val="BodyText"/>
        <w:jc w:val="center"/>
        <w:rPr>
          <w:rFonts w:ascii="Times New Roman" w:hAnsi="Times New Roman"/>
          <w:sz w:val="44"/>
          <w:szCs w:val="44"/>
        </w:rPr>
      </w:pPr>
    </w:p>
    <w:p w:rsidR="00E4778F" w:rsidRPr="001A4F80" w:rsidRDefault="00E4778F" w:rsidP="001A4F80">
      <w:pPr>
        <w:pStyle w:val="BodyText"/>
        <w:jc w:val="center"/>
        <w:rPr>
          <w:rFonts w:ascii="Times New Roman" w:hAnsi="Times New Roman"/>
          <w:sz w:val="44"/>
          <w:szCs w:val="44"/>
        </w:rPr>
      </w:pPr>
    </w:p>
    <w:p w:rsidR="00E4778F" w:rsidRDefault="00E4778F" w:rsidP="008F6F5A">
      <w:pPr>
        <w:pStyle w:val="NormalWeb"/>
        <w:spacing w:before="0" w:beforeAutospacing="0" w:after="120" w:afterAutospacing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</w:t>
      </w:r>
    </w:p>
    <w:p w:rsidR="00E4778F" w:rsidRDefault="00E4778F" w:rsidP="008F6F5A">
      <w:pPr>
        <w:pStyle w:val="NormalWeb"/>
        <w:spacing w:before="0" w:beforeAutospacing="0" w:after="120" w:afterAutospacing="0" w:line="360" w:lineRule="auto"/>
        <w:rPr>
          <w:b/>
          <w:sz w:val="28"/>
          <w:szCs w:val="28"/>
        </w:rPr>
      </w:pPr>
    </w:p>
    <w:p w:rsidR="00E4778F" w:rsidRPr="001A4F80" w:rsidRDefault="00E4778F" w:rsidP="001A4F80">
      <w:pPr>
        <w:pStyle w:val="NoSpacing"/>
        <w:ind w:left="6237"/>
      </w:pPr>
      <w:r>
        <w:rPr>
          <w:b/>
        </w:rPr>
        <w:t xml:space="preserve">                               </w:t>
      </w:r>
      <w:r>
        <w:t>Руководители проекта</w:t>
      </w:r>
      <w:r w:rsidRPr="001A4F80">
        <w:t xml:space="preserve">: </w:t>
      </w:r>
    </w:p>
    <w:p w:rsidR="00E4778F" w:rsidRDefault="00E4778F" w:rsidP="001A4F80">
      <w:pPr>
        <w:spacing w:after="0" w:line="240" w:lineRule="auto"/>
        <w:ind w:left="623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Бакунина Н.В.</w:t>
      </w:r>
    </w:p>
    <w:p w:rsidR="00E4778F" w:rsidRPr="001A4F80" w:rsidRDefault="00E4778F" w:rsidP="001A4F80">
      <w:pPr>
        <w:spacing w:after="0" w:line="240" w:lineRule="auto"/>
        <w:ind w:left="6237"/>
        <w:rPr>
          <w:rFonts w:ascii="Times New Roman" w:hAnsi="Times New Roman"/>
          <w:sz w:val="28"/>
          <w:szCs w:val="28"/>
          <w:lang w:eastAsia="ru-RU"/>
        </w:rPr>
      </w:pPr>
      <w:r w:rsidRPr="001A4F80">
        <w:rPr>
          <w:rFonts w:ascii="Times New Roman" w:hAnsi="Times New Roman"/>
          <w:sz w:val="28"/>
          <w:szCs w:val="28"/>
          <w:lang w:eastAsia="ru-RU"/>
        </w:rPr>
        <w:t>воспитател</w:t>
      </w:r>
      <w:r>
        <w:rPr>
          <w:rFonts w:ascii="Times New Roman" w:hAnsi="Times New Roman"/>
          <w:sz w:val="28"/>
          <w:szCs w:val="28"/>
          <w:lang w:eastAsia="ru-RU"/>
        </w:rPr>
        <w:t>ь</w:t>
      </w:r>
      <w:r w:rsidRPr="001A4F80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E4778F" w:rsidRPr="001A4F80" w:rsidRDefault="00E4778F" w:rsidP="001A4F80">
      <w:pPr>
        <w:spacing w:after="0" w:line="240" w:lineRule="auto"/>
        <w:ind w:left="6237"/>
        <w:rPr>
          <w:rFonts w:ascii="Times New Roman" w:hAnsi="Times New Roman"/>
          <w:sz w:val="28"/>
          <w:szCs w:val="28"/>
          <w:lang w:eastAsia="ru-RU"/>
        </w:rPr>
      </w:pPr>
      <w:r w:rsidRPr="001A4F80">
        <w:rPr>
          <w:rFonts w:ascii="Times New Roman" w:hAnsi="Times New Roman"/>
          <w:sz w:val="28"/>
          <w:szCs w:val="28"/>
          <w:lang w:eastAsia="ru-RU"/>
        </w:rPr>
        <w:t>I квалификационной категории</w:t>
      </w:r>
    </w:p>
    <w:p w:rsidR="00E4778F" w:rsidRDefault="00E4778F" w:rsidP="008F6F5A">
      <w:pPr>
        <w:pStyle w:val="NormalWeb"/>
        <w:spacing w:before="0" w:beforeAutospacing="0" w:after="120" w:afterAutospacing="0" w:line="360" w:lineRule="auto"/>
        <w:jc w:val="center"/>
        <w:rPr>
          <w:b/>
          <w:sz w:val="28"/>
          <w:szCs w:val="28"/>
        </w:rPr>
      </w:pPr>
    </w:p>
    <w:p w:rsidR="00E4778F" w:rsidRDefault="00E4778F" w:rsidP="008F6F5A">
      <w:pPr>
        <w:pStyle w:val="NormalWeb"/>
        <w:spacing w:before="0" w:beforeAutospacing="0" w:after="120" w:afterAutospacing="0" w:line="360" w:lineRule="auto"/>
        <w:jc w:val="center"/>
        <w:rPr>
          <w:b/>
          <w:sz w:val="28"/>
          <w:szCs w:val="28"/>
        </w:rPr>
      </w:pPr>
    </w:p>
    <w:p w:rsidR="00E4778F" w:rsidRDefault="00E4778F" w:rsidP="008F6F5A">
      <w:pPr>
        <w:pStyle w:val="NormalWeb"/>
        <w:spacing w:before="0" w:beforeAutospacing="0" w:after="120" w:afterAutospacing="0" w:line="360" w:lineRule="auto"/>
        <w:rPr>
          <w:b/>
          <w:sz w:val="28"/>
          <w:szCs w:val="28"/>
        </w:rPr>
      </w:pPr>
    </w:p>
    <w:p w:rsidR="00E4778F" w:rsidRDefault="00E4778F" w:rsidP="008F6F5A">
      <w:pPr>
        <w:pStyle w:val="NormalWeb"/>
        <w:spacing w:before="0" w:beforeAutospacing="0" w:after="120" w:afterAutospacing="0" w:line="360" w:lineRule="auto"/>
        <w:rPr>
          <w:b/>
          <w:sz w:val="28"/>
          <w:szCs w:val="28"/>
        </w:rPr>
      </w:pPr>
    </w:p>
    <w:p w:rsidR="00E4778F" w:rsidRPr="00C56D28" w:rsidRDefault="00E4778F" w:rsidP="008F6F5A">
      <w:pPr>
        <w:pStyle w:val="NormalWeb"/>
        <w:spacing w:before="0" w:beforeAutospacing="0" w:after="120" w:afterAutospacing="0" w:line="360" w:lineRule="auto"/>
        <w:jc w:val="center"/>
        <w:rPr>
          <w:sz w:val="28"/>
          <w:szCs w:val="28"/>
        </w:rPr>
      </w:pPr>
      <w:r w:rsidRPr="00C56D28">
        <w:rPr>
          <w:sz w:val="28"/>
          <w:szCs w:val="28"/>
        </w:rPr>
        <w:t>Волгоград 2017 год</w:t>
      </w:r>
    </w:p>
    <w:p w:rsidR="00E4778F" w:rsidRDefault="00E4778F" w:rsidP="00866990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DE7DDD">
        <w:rPr>
          <w:rFonts w:ascii="Times New Roman" w:hAnsi="Times New Roman"/>
          <w:b/>
          <w:sz w:val="28"/>
          <w:szCs w:val="28"/>
        </w:rPr>
        <w:t>Актуальность</w:t>
      </w:r>
    </w:p>
    <w:p w:rsidR="00E4778F" w:rsidRDefault="00E4778F" w:rsidP="00C5675A">
      <w:pPr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5675A">
        <w:rPr>
          <w:rFonts w:ascii="Times New Roman" w:hAnsi="Times New Roman"/>
          <w:sz w:val="28"/>
          <w:szCs w:val="28"/>
        </w:rPr>
        <w:t>Актуальность и просто жизненная необходимость обучения детей с раннего возраста правилам дорожного движения несомненна. Ребенку дошкольного возраста трудно понять ту опасность, которую представляет автомобиль.</w:t>
      </w:r>
      <w:r w:rsidRPr="00C5675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Очень часто причиной дорожно-транспортных происшествий является дети. Приводит к этому элементарное незнание основ Правил дорожного движения и безучастное отношение взрослых к поведению детей на проезжей части. Другой причиной является то, что дошкольники ещё в должной степени не умеют управлять своим поведением, у них ещё не выработалась способность предвидеть возможную опасность, поэтому они безмятежно выбегают на дорогу. Известно, что привычки, закреплённые в детстве, остаются на всю жизнь, поэтому изучение Правил дорожного движения, является одной из главных задач на сегодняшний день, а способствовать этому будет работа над проектом, посвящённая изучению Правил дорожного движения.</w:t>
      </w:r>
    </w:p>
    <w:p w:rsidR="00E4778F" w:rsidRPr="00015940" w:rsidRDefault="00E4778F" w:rsidP="0001594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1594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Предмет исследования:</w:t>
      </w:r>
      <w:r w:rsidRPr="0001594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формировать знания детей о светофоре, транспорте, дать элементарные представления</w:t>
      </w:r>
      <w:r w:rsidRPr="00015940">
        <w:rPr>
          <w:rFonts w:ascii="Times New Roman" w:hAnsi="Times New Roman"/>
          <w:sz w:val="28"/>
          <w:szCs w:val="28"/>
        </w:rPr>
        <w:t xml:space="preserve"> о правилах дорожного движения.</w:t>
      </w:r>
    </w:p>
    <w:p w:rsidR="00E4778F" w:rsidRPr="001A4F80" w:rsidRDefault="00E4778F" w:rsidP="00866990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DE7DDD">
        <w:rPr>
          <w:rFonts w:ascii="Times New Roman" w:hAnsi="Times New Roman"/>
          <w:b/>
          <w:sz w:val="28"/>
          <w:szCs w:val="28"/>
        </w:rPr>
        <w:t>Проблема исследования: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незнание детьми разновидностей транспортных средств,</w:t>
      </w:r>
      <w:r w:rsidRPr="00116D3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правил дорожного движения,  световых сигналов светофора.</w:t>
      </w:r>
    </w:p>
    <w:p w:rsidR="00E4778F" w:rsidRDefault="00E4778F" w:rsidP="0052607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15940">
        <w:rPr>
          <w:rFonts w:ascii="Times New Roman" w:hAnsi="Times New Roman"/>
          <w:b/>
          <w:sz w:val="28"/>
          <w:szCs w:val="28"/>
        </w:rPr>
        <w:t>Гипотеза исследования: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26075">
        <w:rPr>
          <w:rFonts w:ascii="Times New Roman" w:hAnsi="Times New Roman"/>
          <w:sz w:val="28"/>
          <w:szCs w:val="28"/>
        </w:rPr>
        <w:t>теор</w:t>
      </w:r>
      <w:r>
        <w:rPr>
          <w:rFonts w:ascii="Times New Roman" w:hAnsi="Times New Roman"/>
          <w:sz w:val="28"/>
          <w:szCs w:val="28"/>
        </w:rPr>
        <w:t>етический анализ литерат</w:t>
      </w:r>
      <w:r w:rsidRPr="00526075">
        <w:rPr>
          <w:rFonts w:ascii="Times New Roman" w:hAnsi="Times New Roman"/>
          <w:sz w:val="28"/>
          <w:szCs w:val="28"/>
        </w:rPr>
        <w:t xml:space="preserve">уры по формированию знаний детей о </w:t>
      </w:r>
      <w:r>
        <w:rPr>
          <w:rFonts w:ascii="Times New Roman" w:hAnsi="Times New Roman"/>
          <w:sz w:val="28"/>
          <w:szCs w:val="28"/>
        </w:rPr>
        <w:t xml:space="preserve">светофоре, </w:t>
      </w:r>
      <w:r w:rsidRPr="00526075">
        <w:rPr>
          <w:rFonts w:ascii="Times New Roman" w:hAnsi="Times New Roman"/>
          <w:sz w:val="28"/>
          <w:szCs w:val="28"/>
        </w:rPr>
        <w:t>транспорте,  элементарных представлений о правилах дорожного движения,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6075">
        <w:rPr>
          <w:rFonts w:ascii="Times New Roman" w:hAnsi="Times New Roman"/>
          <w:sz w:val="28"/>
          <w:szCs w:val="28"/>
        </w:rPr>
        <w:t xml:space="preserve">позволил нам предположить, что проведение серии образовательной деятельности </w:t>
      </w:r>
      <w:r>
        <w:rPr>
          <w:rFonts w:ascii="Times New Roman" w:hAnsi="Times New Roman"/>
          <w:sz w:val="28"/>
          <w:szCs w:val="28"/>
        </w:rPr>
        <w:t>будет способствовать:</w:t>
      </w:r>
    </w:p>
    <w:p w:rsidR="00E4778F" w:rsidRDefault="00E4778F" w:rsidP="0052607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Формированию начальных представлений</w:t>
      </w:r>
      <w:r w:rsidRPr="00C5675A">
        <w:rPr>
          <w:rFonts w:ascii="Times New Roman" w:hAnsi="Times New Roman"/>
          <w:sz w:val="28"/>
          <w:szCs w:val="28"/>
        </w:rPr>
        <w:t xml:space="preserve">  о различных видах транспорта, составных частей машины,  правилах безопасного повед</w:t>
      </w:r>
      <w:r>
        <w:rPr>
          <w:rFonts w:ascii="Times New Roman" w:hAnsi="Times New Roman"/>
          <w:sz w:val="28"/>
          <w:szCs w:val="28"/>
        </w:rPr>
        <w:t xml:space="preserve">ения на проезжей части, знания </w:t>
      </w:r>
      <w:r w:rsidRPr="00C5675A">
        <w:rPr>
          <w:rFonts w:ascii="Times New Roman" w:hAnsi="Times New Roman"/>
          <w:sz w:val="28"/>
          <w:szCs w:val="28"/>
        </w:rPr>
        <w:t xml:space="preserve"> световых сигналов светофора.</w:t>
      </w:r>
    </w:p>
    <w:p w:rsidR="00E4778F" w:rsidRPr="00015940" w:rsidRDefault="00E4778F" w:rsidP="00526075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C5675A">
        <w:rPr>
          <w:rFonts w:ascii="Times New Roman" w:hAnsi="Times New Roman"/>
          <w:sz w:val="28"/>
          <w:szCs w:val="28"/>
        </w:rPr>
        <w:t>Родители будут внимательнее относиться к воспитанию у детей навыков безопасного поведения.</w:t>
      </w:r>
    </w:p>
    <w:p w:rsidR="00E4778F" w:rsidRDefault="00E4778F" w:rsidP="00866990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322B66">
        <w:rPr>
          <w:rFonts w:ascii="Times New Roman" w:hAnsi="Times New Roman"/>
          <w:b/>
          <w:sz w:val="28"/>
          <w:szCs w:val="28"/>
        </w:rPr>
        <w:t>Цель:</w:t>
      </w:r>
    </w:p>
    <w:p w:rsidR="00E4778F" w:rsidRPr="00322B66" w:rsidRDefault="00E4778F" w:rsidP="00866990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2B66">
        <w:rPr>
          <w:rFonts w:ascii="Times New Roman" w:hAnsi="Times New Roman"/>
          <w:sz w:val="28"/>
          <w:szCs w:val="28"/>
        </w:rPr>
        <w:t>Обеспечить накопление представлений о различных видах транспорта у де</w:t>
      </w:r>
      <w:r>
        <w:rPr>
          <w:rFonts w:ascii="Times New Roman" w:hAnsi="Times New Roman"/>
          <w:sz w:val="28"/>
          <w:szCs w:val="28"/>
        </w:rPr>
        <w:t>тей младшего дошкольного</w:t>
      </w:r>
      <w:r w:rsidRPr="00322B66">
        <w:rPr>
          <w:rFonts w:ascii="Times New Roman" w:hAnsi="Times New Roman"/>
          <w:sz w:val="28"/>
          <w:szCs w:val="28"/>
        </w:rPr>
        <w:t xml:space="preserve"> возраста. Формировать элементарные знания о правилах поведения на дороге, световых сигналов светофора.</w:t>
      </w:r>
    </w:p>
    <w:p w:rsidR="00E4778F" w:rsidRDefault="00E4778F" w:rsidP="00866990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DE7DDD">
        <w:rPr>
          <w:rFonts w:ascii="Times New Roman" w:hAnsi="Times New Roman"/>
          <w:b/>
          <w:sz w:val="28"/>
          <w:szCs w:val="28"/>
        </w:rPr>
        <w:t>Задачи:</w:t>
      </w:r>
    </w:p>
    <w:p w:rsidR="00E4778F" w:rsidRDefault="00E4778F" w:rsidP="0086699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E7DDD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Дать детям представление о разновидностях транспорта.</w:t>
      </w:r>
    </w:p>
    <w:p w:rsidR="00E4778F" w:rsidRDefault="00E4778F" w:rsidP="0086699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Отметить характерные отличительные признаки транспорта.</w:t>
      </w:r>
    </w:p>
    <w:p w:rsidR="00E4778F" w:rsidRDefault="00E4778F" w:rsidP="0086699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Формировать у детей элементарные представления о правилах поведения на проезжей части.</w:t>
      </w:r>
    </w:p>
    <w:p w:rsidR="00E4778F" w:rsidRDefault="00E4778F" w:rsidP="0086699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Познакомить с сигналами светофора, пешеходным переходом.</w:t>
      </w:r>
    </w:p>
    <w:p w:rsidR="00E4778F" w:rsidRDefault="00E4778F" w:rsidP="0086699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Развивать внимание, память, мышление, речь, активизировать словарь.</w:t>
      </w:r>
    </w:p>
    <w:p w:rsidR="00E4778F" w:rsidRDefault="00E4778F" w:rsidP="0086699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322B66">
        <w:rPr>
          <w:rFonts w:ascii="Times New Roman" w:hAnsi="Times New Roman"/>
          <w:b/>
          <w:sz w:val="28"/>
          <w:szCs w:val="28"/>
        </w:rPr>
        <w:t>Участники:</w:t>
      </w:r>
    </w:p>
    <w:p w:rsidR="00E4778F" w:rsidRPr="000E5366" w:rsidRDefault="00E4778F" w:rsidP="0086699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E5366">
        <w:rPr>
          <w:rFonts w:ascii="Times New Roman" w:hAnsi="Times New Roman"/>
          <w:sz w:val="28"/>
          <w:szCs w:val="28"/>
        </w:rPr>
        <w:t>воспитатели ДОУ;</w:t>
      </w:r>
    </w:p>
    <w:p w:rsidR="00E4778F" w:rsidRPr="000E5366" w:rsidRDefault="00E4778F" w:rsidP="0086699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E5366">
        <w:rPr>
          <w:rFonts w:ascii="Times New Roman" w:hAnsi="Times New Roman"/>
          <w:sz w:val="28"/>
          <w:szCs w:val="28"/>
        </w:rPr>
        <w:t>дети младшего дошкольного возраста;</w:t>
      </w:r>
    </w:p>
    <w:p w:rsidR="00E4778F" w:rsidRPr="00015940" w:rsidRDefault="00E4778F" w:rsidP="0086699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E5366">
        <w:rPr>
          <w:rFonts w:ascii="Times New Roman" w:hAnsi="Times New Roman"/>
          <w:sz w:val="28"/>
          <w:szCs w:val="28"/>
        </w:rPr>
        <w:t>родители воспитанников.</w:t>
      </w:r>
    </w:p>
    <w:p w:rsidR="00E4778F" w:rsidRDefault="00E4778F" w:rsidP="0086699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322B66">
        <w:rPr>
          <w:rFonts w:ascii="Times New Roman" w:hAnsi="Times New Roman"/>
          <w:b/>
          <w:sz w:val="28"/>
          <w:szCs w:val="28"/>
        </w:rPr>
        <w:t>Этапы работы:</w:t>
      </w:r>
    </w:p>
    <w:p w:rsidR="00E4778F" w:rsidRDefault="00E4778F" w:rsidP="0086699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322B66">
        <w:rPr>
          <w:rFonts w:ascii="Times New Roman" w:hAnsi="Times New Roman"/>
          <w:b/>
          <w:i/>
          <w:sz w:val="28"/>
          <w:szCs w:val="28"/>
        </w:rPr>
        <w:t>Подготовительный</w:t>
      </w:r>
    </w:p>
    <w:p w:rsidR="00E4778F" w:rsidRDefault="00E4778F" w:rsidP="0086699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E5366">
        <w:rPr>
          <w:rFonts w:ascii="Times New Roman" w:hAnsi="Times New Roman"/>
          <w:sz w:val="28"/>
          <w:szCs w:val="28"/>
        </w:rPr>
        <w:t>определение темы;</w:t>
      </w:r>
    </w:p>
    <w:p w:rsidR="00E4778F" w:rsidRDefault="00E4778F" w:rsidP="0086699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E5366">
        <w:rPr>
          <w:rFonts w:ascii="Times New Roman" w:hAnsi="Times New Roman"/>
          <w:sz w:val="28"/>
          <w:szCs w:val="28"/>
        </w:rPr>
        <w:t>формулировка цели;</w:t>
      </w:r>
    </w:p>
    <w:p w:rsidR="00E4778F" w:rsidRPr="000E5366" w:rsidRDefault="00E4778F" w:rsidP="0086699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E5366">
        <w:rPr>
          <w:rFonts w:ascii="Times New Roman" w:hAnsi="Times New Roman"/>
          <w:sz w:val="28"/>
          <w:szCs w:val="28"/>
        </w:rPr>
        <w:t xml:space="preserve">составление </w:t>
      </w:r>
      <w:r>
        <w:rPr>
          <w:rFonts w:ascii="Times New Roman" w:hAnsi="Times New Roman"/>
          <w:sz w:val="28"/>
          <w:szCs w:val="28"/>
        </w:rPr>
        <w:t xml:space="preserve">перспективного </w:t>
      </w:r>
      <w:r w:rsidRPr="000E5366">
        <w:rPr>
          <w:rFonts w:ascii="Times New Roman" w:hAnsi="Times New Roman"/>
          <w:sz w:val="28"/>
          <w:szCs w:val="28"/>
        </w:rPr>
        <w:t>плана</w:t>
      </w:r>
      <w:r>
        <w:rPr>
          <w:rFonts w:ascii="Times New Roman" w:hAnsi="Times New Roman"/>
          <w:sz w:val="28"/>
          <w:szCs w:val="28"/>
        </w:rPr>
        <w:t xml:space="preserve"> основного этапа работы</w:t>
      </w:r>
      <w:r w:rsidRPr="000E5366">
        <w:rPr>
          <w:rFonts w:ascii="Times New Roman" w:hAnsi="Times New Roman"/>
          <w:sz w:val="28"/>
          <w:szCs w:val="28"/>
        </w:rPr>
        <w:t>.</w:t>
      </w:r>
    </w:p>
    <w:p w:rsidR="00E4778F" w:rsidRDefault="00E4778F" w:rsidP="00866990">
      <w:pPr>
        <w:pStyle w:val="ListParagraph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4778F" w:rsidRDefault="00E4778F" w:rsidP="0086699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0E5366">
        <w:rPr>
          <w:rFonts w:ascii="Times New Roman" w:hAnsi="Times New Roman"/>
          <w:b/>
          <w:i/>
          <w:sz w:val="28"/>
          <w:szCs w:val="28"/>
        </w:rPr>
        <w:t>Основной</w:t>
      </w:r>
    </w:p>
    <w:p w:rsidR="00E4778F" w:rsidRDefault="00E4778F" w:rsidP="0086699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E5366">
        <w:rPr>
          <w:rFonts w:ascii="Times New Roman" w:hAnsi="Times New Roman"/>
          <w:sz w:val="28"/>
          <w:szCs w:val="28"/>
        </w:rPr>
        <w:t>Проведение образовательной деятельности «</w:t>
      </w:r>
      <w:r>
        <w:rPr>
          <w:rFonts w:ascii="Times New Roman" w:hAnsi="Times New Roman"/>
          <w:sz w:val="28"/>
          <w:szCs w:val="28"/>
        </w:rPr>
        <w:t>Транспорт</w:t>
      </w:r>
      <w:r w:rsidRPr="000E5366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E4778F" w:rsidRDefault="00E4778F" w:rsidP="0086699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E5366">
        <w:rPr>
          <w:rFonts w:ascii="Times New Roman" w:hAnsi="Times New Roman"/>
          <w:sz w:val="28"/>
          <w:szCs w:val="28"/>
        </w:rPr>
        <w:t>Организовать игровую деятельность «Путешествие на автомобиле»</w:t>
      </w:r>
      <w:r>
        <w:rPr>
          <w:rFonts w:ascii="Times New Roman" w:hAnsi="Times New Roman"/>
          <w:sz w:val="28"/>
          <w:szCs w:val="28"/>
        </w:rPr>
        <w:t>.</w:t>
      </w:r>
    </w:p>
    <w:p w:rsidR="00E4778F" w:rsidRPr="00EA7BDC" w:rsidRDefault="00E4778F" w:rsidP="00F21D65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E5366">
        <w:rPr>
          <w:rFonts w:ascii="Times New Roman" w:hAnsi="Times New Roman"/>
          <w:sz w:val="28"/>
          <w:szCs w:val="28"/>
        </w:rPr>
        <w:t>Проведение бесед, ч</w:t>
      </w:r>
      <w:r>
        <w:rPr>
          <w:rFonts w:ascii="Times New Roman" w:hAnsi="Times New Roman"/>
          <w:sz w:val="28"/>
          <w:szCs w:val="28"/>
        </w:rPr>
        <w:t xml:space="preserve">тение художественной </w:t>
      </w:r>
      <w:r w:rsidRPr="00C5675A">
        <w:rPr>
          <w:rFonts w:ascii="Times New Roman" w:hAnsi="Times New Roman"/>
          <w:sz w:val="28"/>
          <w:szCs w:val="28"/>
        </w:rPr>
        <w:t>литературы</w:t>
      </w:r>
      <w:r w:rsidRPr="00F21D6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 просмотр  иллюстраций  </w:t>
      </w:r>
      <w:r w:rsidRPr="00467653">
        <w:rPr>
          <w:rFonts w:ascii="Times New Roman" w:hAnsi="Times New Roman"/>
          <w:sz w:val="28"/>
          <w:szCs w:val="28"/>
        </w:rPr>
        <w:t>А. Барто  «Грузовик</w:t>
      </w:r>
      <w:r>
        <w:rPr>
          <w:rFonts w:ascii="Times New Roman" w:hAnsi="Times New Roman"/>
          <w:sz w:val="28"/>
          <w:szCs w:val="28"/>
        </w:rPr>
        <w:t>»</w:t>
      </w:r>
      <w:r w:rsidRPr="00467653">
        <w:rPr>
          <w:rFonts w:ascii="Times New Roman" w:hAnsi="Times New Roman"/>
          <w:sz w:val="28"/>
          <w:szCs w:val="28"/>
        </w:rPr>
        <w:t>.</w:t>
      </w:r>
    </w:p>
    <w:p w:rsidR="00E4778F" w:rsidRPr="00C5675A" w:rsidRDefault="00E4778F" w:rsidP="0086699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5675A">
        <w:rPr>
          <w:rFonts w:ascii="Times New Roman" w:hAnsi="Times New Roman"/>
          <w:sz w:val="28"/>
          <w:szCs w:val="28"/>
        </w:rPr>
        <w:t xml:space="preserve"> (</w:t>
      </w:r>
      <w:r w:rsidRPr="00C5675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С.Михалков «Если свет з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ажёгся красный», «Светофор</w:t>
      </w:r>
      <w:r w:rsidRPr="00C5675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Pr="00C5675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Н.Мигунова «Учимся переходить дорогу».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</w:t>
      </w:r>
      <w:r w:rsidRPr="00C5675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тихи, загадки о правилах дорожного движения и др).</w:t>
      </w:r>
    </w:p>
    <w:p w:rsidR="00E4778F" w:rsidRDefault="00E4778F" w:rsidP="0086699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E5366">
        <w:rPr>
          <w:rFonts w:ascii="Times New Roman" w:hAnsi="Times New Roman"/>
          <w:sz w:val="28"/>
          <w:szCs w:val="28"/>
        </w:rPr>
        <w:t xml:space="preserve">Просмотр </w:t>
      </w:r>
      <w:r>
        <w:rPr>
          <w:rFonts w:ascii="Times New Roman" w:hAnsi="Times New Roman"/>
          <w:sz w:val="28"/>
          <w:szCs w:val="28"/>
        </w:rPr>
        <w:t>мультфильма.</w:t>
      </w:r>
    </w:p>
    <w:p w:rsidR="00E4778F" w:rsidRPr="000E5366" w:rsidRDefault="00E4778F" w:rsidP="0086699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E5366">
        <w:rPr>
          <w:rFonts w:ascii="Times New Roman" w:hAnsi="Times New Roman"/>
          <w:sz w:val="28"/>
          <w:szCs w:val="28"/>
        </w:rPr>
        <w:t>Создание</w:t>
      </w:r>
      <w:r>
        <w:rPr>
          <w:rFonts w:ascii="Times New Roman" w:hAnsi="Times New Roman"/>
          <w:sz w:val="28"/>
          <w:szCs w:val="28"/>
        </w:rPr>
        <w:t xml:space="preserve"> и апробирование</w:t>
      </w:r>
      <w:r w:rsidRPr="000E5366">
        <w:rPr>
          <w:rFonts w:ascii="Times New Roman" w:hAnsi="Times New Roman"/>
          <w:sz w:val="28"/>
          <w:szCs w:val="28"/>
        </w:rPr>
        <w:t xml:space="preserve"> дидактической игры «Светофор»</w:t>
      </w:r>
      <w:r>
        <w:rPr>
          <w:rFonts w:ascii="Times New Roman" w:hAnsi="Times New Roman"/>
          <w:sz w:val="28"/>
          <w:szCs w:val="28"/>
        </w:rPr>
        <w:t>.</w:t>
      </w:r>
    </w:p>
    <w:p w:rsidR="00E4778F" w:rsidRDefault="00E4778F" w:rsidP="00EC4A0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0E5366">
        <w:rPr>
          <w:rFonts w:ascii="Times New Roman" w:hAnsi="Times New Roman"/>
          <w:b/>
          <w:i/>
          <w:sz w:val="28"/>
          <w:szCs w:val="28"/>
        </w:rPr>
        <w:t>Заключительный</w:t>
      </w:r>
    </w:p>
    <w:p w:rsidR="00E4778F" w:rsidRPr="00D62A22" w:rsidRDefault="00E4778F" w:rsidP="00C5675A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62A22">
        <w:rPr>
          <w:rFonts w:ascii="Times New Roman" w:hAnsi="Times New Roman"/>
          <w:sz w:val="28"/>
          <w:szCs w:val="28"/>
          <w:shd w:val="clear" w:color="auto" w:fill="FFFFFF"/>
        </w:rPr>
        <w:t>Оформление группы, участие в международном профессиональном педагогическом конкурсе «Современные подходы к организации развивающей предметно-пространственной образовательной среды в условиях реализации ФГОС»;</w:t>
      </w:r>
    </w:p>
    <w:p w:rsidR="00E4778F" w:rsidRPr="00D62A22" w:rsidRDefault="00E4778F" w:rsidP="00C5675A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62A22">
        <w:rPr>
          <w:rFonts w:ascii="Times New Roman" w:hAnsi="Times New Roman"/>
          <w:sz w:val="28"/>
          <w:szCs w:val="28"/>
          <w:shd w:val="clear" w:color="auto" w:fill="FFFFFF"/>
        </w:rPr>
        <w:t>Участие в городском конкурсе рисунков, информационных материалов, компьютерных презентаций  «Дорога БЕЗопасности»;</w:t>
      </w:r>
    </w:p>
    <w:p w:rsidR="00E4778F" w:rsidRPr="00D62A22" w:rsidRDefault="00E4778F" w:rsidP="00EC4A0E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62A22">
        <w:rPr>
          <w:rFonts w:ascii="Times New Roman" w:hAnsi="Times New Roman"/>
          <w:sz w:val="28"/>
          <w:szCs w:val="28"/>
          <w:shd w:val="clear" w:color="auto" w:fill="FFFFFF"/>
        </w:rPr>
        <w:t>Выставка поделок изготовленны</w:t>
      </w:r>
      <w:r>
        <w:rPr>
          <w:rFonts w:ascii="Times New Roman" w:hAnsi="Times New Roman"/>
          <w:sz w:val="28"/>
          <w:szCs w:val="28"/>
          <w:shd w:val="clear" w:color="auto" w:fill="FFFFFF"/>
        </w:rPr>
        <w:t>х</w:t>
      </w:r>
      <w:r w:rsidRPr="00D62A22">
        <w:rPr>
          <w:rFonts w:ascii="Times New Roman" w:hAnsi="Times New Roman"/>
          <w:sz w:val="28"/>
          <w:szCs w:val="28"/>
          <w:shd w:val="clear" w:color="auto" w:fill="FFFFFF"/>
        </w:rPr>
        <w:t xml:space="preserve"> родителями группы по ПДД «Пешеходный светофор», «Транспорт»; </w:t>
      </w:r>
    </w:p>
    <w:p w:rsidR="00E4778F" w:rsidRDefault="00E4778F" w:rsidP="00EC4A0E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62A22">
        <w:rPr>
          <w:rFonts w:ascii="Times New Roman" w:hAnsi="Times New Roman"/>
          <w:sz w:val="28"/>
          <w:szCs w:val="28"/>
          <w:shd w:val="clear" w:color="auto" w:fill="FFFFFF"/>
        </w:rPr>
        <w:t>Создание книжки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-малышки </w:t>
      </w:r>
      <w:r w:rsidRPr="00D62A2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авторских сказок по  правилам дорожного движения;</w:t>
      </w:r>
    </w:p>
    <w:p w:rsidR="00E4778F" w:rsidRPr="00D62A22" w:rsidRDefault="00E4778F" w:rsidP="00EC4A0E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Создание ЛЭПбука</w:t>
      </w:r>
      <w:r w:rsidRPr="002E5E8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«Правила дорожного движения»;</w:t>
      </w:r>
    </w:p>
    <w:p w:rsidR="00E4778F" w:rsidRPr="00D62A22" w:rsidRDefault="00E4778F" w:rsidP="00C5675A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62A22">
        <w:rPr>
          <w:rFonts w:ascii="Times New Roman" w:hAnsi="Times New Roman"/>
          <w:sz w:val="28"/>
          <w:szCs w:val="28"/>
          <w:shd w:val="clear" w:color="auto" w:fill="FFFFFF"/>
        </w:rPr>
        <w:t>Обобщение положительного опыта на педагогическом совете МОУ Детского сада №100. Предоставление результатов работы над проектом.</w:t>
      </w:r>
    </w:p>
    <w:p w:rsidR="00E4778F" w:rsidRDefault="00E4778F" w:rsidP="00866990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B4DB5">
        <w:rPr>
          <w:rFonts w:ascii="Times New Roman" w:hAnsi="Times New Roman"/>
          <w:b/>
          <w:sz w:val="28"/>
          <w:szCs w:val="28"/>
        </w:rPr>
        <w:t>Срок реализации: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две недели.</w:t>
      </w:r>
    </w:p>
    <w:p w:rsidR="00E4778F" w:rsidRDefault="00E4778F" w:rsidP="00866990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4778F" w:rsidRDefault="00E4778F" w:rsidP="00866990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4778F" w:rsidRDefault="00E4778F" w:rsidP="002E5E89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E4778F" w:rsidRDefault="00E4778F" w:rsidP="003C4AAA">
      <w:pPr>
        <w:spacing w:line="36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BB4DB5">
        <w:rPr>
          <w:rFonts w:ascii="Times New Roman" w:hAnsi="Times New Roman"/>
          <w:b/>
          <w:sz w:val="28"/>
          <w:szCs w:val="28"/>
        </w:rPr>
        <w:t>План мероприятий</w:t>
      </w:r>
    </w:p>
    <w:p w:rsidR="00E4778F" w:rsidRDefault="00E4778F" w:rsidP="003C3AD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 день:  «Какой  бывает  транспорт».</w:t>
      </w:r>
    </w:p>
    <w:p w:rsidR="00E4778F" w:rsidRPr="00527BCD" w:rsidRDefault="00E4778F" w:rsidP="003C3AD2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27BCD">
        <w:rPr>
          <w:rFonts w:ascii="Times New Roman" w:hAnsi="Times New Roman"/>
          <w:sz w:val="28"/>
          <w:szCs w:val="28"/>
        </w:rPr>
        <w:t>Образовательная  деятельность</w:t>
      </w:r>
      <w:r>
        <w:rPr>
          <w:rFonts w:ascii="Times New Roman" w:hAnsi="Times New Roman"/>
          <w:sz w:val="28"/>
          <w:szCs w:val="28"/>
        </w:rPr>
        <w:t xml:space="preserve">: познаю мир «Транспорт». </w:t>
      </w:r>
      <w:r w:rsidRPr="00527BCD">
        <w:rPr>
          <w:rFonts w:ascii="Times New Roman" w:hAnsi="Times New Roman"/>
          <w:sz w:val="28"/>
          <w:szCs w:val="28"/>
        </w:rPr>
        <w:t>(Приложение  1)</w:t>
      </w:r>
      <w:r>
        <w:rPr>
          <w:rFonts w:ascii="Times New Roman" w:hAnsi="Times New Roman"/>
          <w:sz w:val="28"/>
          <w:szCs w:val="28"/>
        </w:rPr>
        <w:t>.</w:t>
      </w:r>
    </w:p>
    <w:p w:rsidR="00E4778F" w:rsidRDefault="00E4778F" w:rsidP="003C3AD2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62A22">
        <w:rPr>
          <w:rFonts w:ascii="Times New Roman" w:hAnsi="Times New Roman"/>
          <w:sz w:val="28"/>
          <w:szCs w:val="28"/>
        </w:rPr>
        <w:t>Дидактическая игра «</w:t>
      </w:r>
      <w:r>
        <w:rPr>
          <w:rFonts w:ascii="Times New Roman" w:hAnsi="Times New Roman"/>
          <w:sz w:val="28"/>
          <w:szCs w:val="28"/>
        </w:rPr>
        <w:t>Машинки</w:t>
      </w:r>
      <w:r w:rsidRPr="00D62A22">
        <w:rPr>
          <w:rFonts w:ascii="Times New Roman" w:hAnsi="Times New Roman"/>
          <w:sz w:val="28"/>
          <w:szCs w:val="28"/>
        </w:rPr>
        <w:t>» (разрезные картинки)</w:t>
      </w:r>
      <w:r>
        <w:rPr>
          <w:rFonts w:ascii="Times New Roman" w:hAnsi="Times New Roman"/>
          <w:sz w:val="28"/>
          <w:szCs w:val="28"/>
        </w:rPr>
        <w:t>.</w:t>
      </w:r>
    </w:p>
    <w:p w:rsidR="00E4778F" w:rsidRPr="00710F26" w:rsidRDefault="00E4778F" w:rsidP="003C3AD2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10F26">
        <w:rPr>
          <w:rFonts w:ascii="Times New Roman" w:hAnsi="Times New Roman"/>
          <w:sz w:val="28"/>
          <w:szCs w:val="28"/>
        </w:rPr>
        <w:t>Папка – передвижка  для  родителей</w:t>
      </w:r>
      <w:r>
        <w:rPr>
          <w:rFonts w:ascii="Times New Roman" w:hAnsi="Times New Roman"/>
          <w:sz w:val="28"/>
          <w:szCs w:val="28"/>
        </w:rPr>
        <w:t>.</w:t>
      </w:r>
      <w:r w:rsidRPr="00710F26">
        <w:rPr>
          <w:rFonts w:ascii="Times New Roman" w:hAnsi="Times New Roman"/>
          <w:sz w:val="28"/>
          <w:szCs w:val="28"/>
        </w:rPr>
        <w:t xml:space="preserve">  (Приложение  2)</w:t>
      </w:r>
      <w:r>
        <w:rPr>
          <w:rFonts w:ascii="Times New Roman" w:hAnsi="Times New Roman"/>
          <w:sz w:val="28"/>
          <w:szCs w:val="28"/>
        </w:rPr>
        <w:t>.</w:t>
      </w:r>
    </w:p>
    <w:p w:rsidR="00E4778F" w:rsidRDefault="00E4778F" w:rsidP="003C3AD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551A3">
        <w:rPr>
          <w:rFonts w:ascii="Times New Roman" w:hAnsi="Times New Roman"/>
          <w:b/>
          <w:sz w:val="28"/>
          <w:szCs w:val="28"/>
        </w:rPr>
        <w:t>2  день</w:t>
      </w:r>
      <w:r>
        <w:rPr>
          <w:rFonts w:ascii="Times New Roman" w:hAnsi="Times New Roman"/>
          <w:b/>
          <w:sz w:val="28"/>
          <w:szCs w:val="28"/>
        </w:rPr>
        <w:t>:  «Из  чего  состоит  грузовой автомобиль».</w:t>
      </w:r>
    </w:p>
    <w:p w:rsidR="00E4778F" w:rsidRDefault="00E4778F" w:rsidP="003C3AD2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551A3">
        <w:rPr>
          <w:rFonts w:ascii="Times New Roman" w:hAnsi="Times New Roman"/>
          <w:sz w:val="28"/>
          <w:szCs w:val="28"/>
        </w:rPr>
        <w:t>Образовательная  деятельность</w:t>
      </w:r>
      <w:r>
        <w:rPr>
          <w:rFonts w:ascii="Times New Roman" w:hAnsi="Times New Roman"/>
          <w:sz w:val="28"/>
          <w:szCs w:val="28"/>
        </w:rPr>
        <w:t>: а</w:t>
      </w:r>
      <w:r w:rsidRPr="00F91C66">
        <w:rPr>
          <w:rFonts w:ascii="Times New Roman" w:hAnsi="Times New Roman"/>
          <w:sz w:val="28"/>
          <w:szCs w:val="28"/>
        </w:rPr>
        <w:t>ппликация «Из чего состоит грузовой автомобиль»</w:t>
      </w:r>
      <w:r>
        <w:rPr>
          <w:rFonts w:ascii="Times New Roman" w:hAnsi="Times New Roman"/>
          <w:sz w:val="28"/>
          <w:szCs w:val="28"/>
        </w:rPr>
        <w:t>. (Приложение  3).</w:t>
      </w:r>
    </w:p>
    <w:p w:rsidR="00E4778F" w:rsidRPr="00C6467B" w:rsidRDefault="00E4778F" w:rsidP="003C3AD2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6467B">
        <w:rPr>
          <w:rFonts w:ascii="Times New Roman" w:hAnsi="Times New Roman"/>
          <w:sz w:val="28"/>
          <w:szCs w:val="28"/>
        </w:rPr>
        <w:t>Сюжетно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C6467B">
        <w:rPr>
          <w:rFonts w:ascii="Times New Roman" w:hAnsi="Times New Roman"/>
          <w:sz w:val="28"/>
          <w:szCs w:val="28"/>
        </w:rPr>
        <w:t xml:space="preserve">ролевая  игра  «Покатаем  </w:t>
      </w:r>
      <w:r>
        <w:rPr>
          <w:rFonts w:ascii="Times New Roman" w:hAnsi="Times New Roman"/>
          <w:sz w:val="28"/>
          <w:szCs w:val="28"/>
        </w:rPr>
        <w:t>куклу Таню</w:t>
      </w:r>
      <w:r w:rsidRPr="00C6467B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E4778F" w:rsidRPr="00C6467B" w:rsidRDefault="00E4778F" w:rsidP="003C3AD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6467B">
        <w:rPr>
          <w:rFonts w:ascii="Times New Roman" w:hAnsi="Times New Roman"/>
          <w:b/>
          <w:sz w:val="28"/>
          <w:szCs w:val="28"/>
        </w:rPr>
        <w:t>3 день</w:t>
      </w:r>
      <w:r>
        <w:rPr>
          <w:rFonts w:ascii="Times New Roman" w:hAnsi="Times New Roman"/>
          <w:b/>
          <w:sz w:val="28"/>
          <w:szCs w:val="28"/>
        </w:rPr>
        <w:t>:</w:t>
      </w:r>
      <w:r w:rsidRPr="00C6467B">
        <w:rPr>
          <w:rFonts w:ascii="Times New Roman" w:hAnsi="Times New Roman"/>
          <w:b/>
          <w:sz w:val="28"/>
          <w:szCs w:val="28"/>
        </w:rPr>
        <w:t xml:space="preserve"> «Автомобиль»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E4778F" w:rsidRPr="00EA7BDC" w:rsidRDefault="00E4778F" w:rsidP="003C3AD2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Образовательная  деятельность: рисование «Колеса  для  машины». </w:t>
      </w:r>
      <w:r w:rsidRPr="00EA7BDC">
        <w:rPr>
          <w:rFonts w:ascii="Times New Roman" w:hAnsi="Times New Roman"/>
          <w:sz w:val="28"/>
          <w:szCs w:val="28"/>
        </w:rPr>
        <w:t>(Приложение 4)</w:t>
      </w:r>
      <w:r>
        <w:rPr>
          <w:rFonts w:ascii="Times New Roman" w:hAnsi="Times New Roman"/>
          <w:sz w:val="28"/>
          <w:szCs w:val="28"/>
        </w:rPr>
        <w:t>.</w:t>
      </w:r>
    </w:p>
    <w:p w:rsidR="00E4778F" w:rsidRPr="00EA7BDC" w:rsidRDefault="00E4778F" w:rsidP="003C3AD2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Чтение  художественного   произведения  и  просмотр  иллюстраций   </w:t>
      </w:r>
      <w:r w:rsidRPr="00467653">
        <w:rPr>
          <w:rFonts w:ascii="Times New Roman" w:hAnsi="Times New Roman"/>
          <w:sz w:val="28"/>
          <w:szCs w:val="28"/>
        </w:rPr>
        <w:t>А. Барто  «Грузовик</w:t>
      </w:r>
      <w:r>
        <w:rPr>
          <w:rFonts w:ascii="Times New Roman" w:hAnsi="Times New Roman"/>
          <w:sz w:val="28"/>
          <w:szCs w:val="28"/>
        </w:rPr>
        <w:t>»</w:t>
      </w:r>
      <w:r w:rsidRPr="00467653">
        <w:rPr>
          <w:rFonts w:ascii="Times New Roman" w:hAnsi="Times New Roman"/>
          <w:sz w:val="28"/>
          <w:szCs w:val="28"/>
        </w:rPr>
        <w:t>.</w:t>
      </w:r>
    </w:p>
    <w:p w:rsidR="00E4778F" w:rsidRDefault="00E4778F" w:rsidP="003C3AD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Pr="006B2885">
        <w:rPr>
          <w:rFonts w:ascii="Times New Roman" w:hAnsi="Times New Roman"/>
          <w:b/>
          <w:sz w:val="28"/>
          <w:szCs w:val="28"/>
        </w:rPr>
        <w:t xml:space="preserve"> день</w:t>
      </w:r>
      <w:r>
        <w:rPr>
          <w:rFonts w:ascii="Times New Roman" w:hAnsi="Times New Roman"/>
          <w:b/>
          <w:sz w:val="28"/>
          <w:szCs w:val="28"/>
        </w:rPr>
        <w:t>:  «Автомобили  разные  нужны».</w:t>
      </w:r>
    </w:p>
    <w:p w:rsidR="00E4778F" w:rsidRPr="005D6E6D" w:rsidRDefault="00E4778F" w:rsidP="003C3AD2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D6E6D">
        <w:rPr>
          <w:rFonts w:ascii="Times New Roman" w:hAnsi="Times New Roman"/>
          <w:sz w:val="28"/>
          <w:szCs w:val="28"/>
        </w:rPr>
        <w:t>Рассматривание сюжетных  картинок  на  тему  транспорт</w:t>
      </w:r>
      <w:r>
        <w:rPr>
          <w:rFonts w:ascii="Times New Roman" w:hAnsi="Times New Roman"/>
          <w:sz w:val="28"/>
          <w:szCs w:val="28"/>
        </w:rPr>
        <w:t>.</w:t>
      </w:r>
    </w:p>
    <w:p w:rsidR="00E4778F" w:rsidRPr="005D6E6D" w:rsidRDefault="00E4778F" w:rsidP="003C3AD2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D6E6D">
        <w:rPr>
          <w:rFonts w:ascii="Times New Roman" w:hAnsi="Times New Roman"/>
          <w:sz w:val="28"/>
          <w:szCs w:val="28"/>
        </w:rPr>
        <w:t>Подвижная  и</w:t>
      </w:r>
      <w:r>
        <w:rPr>
          <w:rFonts w:ascii="Times New Roman" w:hAnsi="Times New Roman"/>
          <w:sz w:val="28"/>
          <w:szCs w:val="28"/>
        </w:rPr>
        <w:t>гра  «Воробушки  и  автомобиль».</w:t>
      </w:r>
      <w:r w:rsidRPr="005D6E6D">
        <w:rPr>
          <w:rFonts w:ascii="Times New Roman" w:hAnsi="Times New Roman"/>
          <w:sz w:val="28"/>
          <w:szCs w:val="28"/>
        </w:rPr>
        <w:t xml:space="preserve"> </w:t>
      </w:r>
    </w:p>
    <w:p w:rsidR="00E4778F" w:rsidRPr="00F21D65" w:rsidRDefault="00E4778F" w:rsidP="00F21D65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F21D65">
        <w:rPr>
          <w:rFonts w:ascii="Times New Roman" w:hAnsi="Times New Roman"/>
          <w:b/>
          <w:sz w:val="28"/>
          <w:szCs w:val="28"/>
        </w:rPr>
        <w:t>5 день</w:t>
      </w:r>
      <w:r>
        <w:rPr>
          <w:rFonts w:ascii="Times New Roman" w:hAnsi="Times New Roman"/>
          <w:b/>
          <w:sz w:val="28"/>
          <w:szCs w:val="28"/>
        </w:rPr>
        <w:t>:</w:t>
      </w:r>
      <w:r w:rsidRPr="00F21D65">
        <w:rPr>
          <w:rFonts w:ascii="Times New Roman" w:hAnsi="Times New Roman"/>
          <w:b/>
          <w:sz w:val="28"/>
          <w:szCs w:val="28"/>
        </w:rPr>
        <w:t xml:space="preserve"> «Дорога для автомобиля»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E4778F" w:rsidRPr="003C3AD2" w:rsidRDefault="00E4778F" w:rsidP="003C3AD2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D53FA">
        <w:rPr>
          <w:rFonts w:ascii="Times New Roman" w:hAnsi="Times New Roman"/>
          <w:sz w:val="28"/>
          <w:szCs w:val="28"/>
        </w:rPr>
        <w:t>Игра «Расставь машины на дорожки</w:t>
      </w:r>
      <w:r>
        <w:rPr>
          <w:rFonts w:ascii="Times New Roman" w:hAnsi="Times New Roman"/>
          <w:sz w:val="28"/>
          <w:szCs w:val="28"/>
        </w:rPr>
        <w:t>».</w:t>
      </w:r>
    </w:p>
    <w:p w:rsidR="00E4778F" w:rsidRDefault="00E4778F" w:rsidP="003C3AD2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E1E82">
        <w:rPr>
          <w:rFonts w:ascii="Times New Roman" w:hAnsi="Times New Roman"/>
          <w:sz w:val="28"/>
          <w:szCs w:val="28"/>
        </w:rPr>
        <w:t>Сюжетно-ролевая  игра «</w:t>
      </w:r>
      <w:r>
        <w:rPr>
          <w:rFonts w:ascii="Times New Roman" w:hAnsi="Times New Roman"/>
          <w:sz w:val="28"/>
          <w:szCs w:val="28"/>
        </w:rPr>
        <w:t>Автобус</w:t>
      </w:r>
      <w:r w:rsidRPr="00AE1E82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E4778F" w:rsidRPr="00C6467B" w:rsidRDefault="00E4778F" w:rsidP="003C3AD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27BCD">
        <w:rPr>
          <w:rFonts w:ascii="Times New Roman" w:hAnsi="Times New Roman"/>
          <w:b/>
          <w:sz w:val="28"/>
          <w:szCs w:val="28"/>
        </w:rPr>
        <w:t xml:space="preserve">6 </w:t>
      </w:r>
      <w:r>
        <w:rPr>
          <w:rFonts w:ascii="Times New Roman" w:hAnsi="Times New Roman"/>
          <w:b/>
          <w:sz w:val="28"/>
          <w:szCs w:val="28"/>
        </w:rPr>
        <w:t xml:space="preserve">день: </w:t>
      </w:r>
      <w:r w:rsidRPr="00C6467B">
        <w:rPr>
          <w:rFonts w:ascii="Times New Roman" w:hAnsi="Times New Roman"/>
          <w:b/>
          <w:sz w:val="28"/>
          <w:szCs w:val="28"/>
        </w:rPr>
        <w:t>«Улицы города»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E4778F" w:rsidRPr="00AE1E82" w:rsidRDefault="00E4778F" w:rsidP="003C3AD2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E1E82">
        <w:rPr>
          <w:rFonts w:ascii="Times New Roman" w:hAnsi="Times New Roman"/>
          <w:sz w:val="28"/>
          <w:szCs w:val="28"/>
        </w:rPr>
        <w:t xml:space="preserve"> Наблюдение  «Движение  т</w:t>
      </w:r>
      <w:r>
        <w:rPr>
          <w:rFonts w:ascii="Times New Roman" w:hAnsi="Times New Roman"/>
          <w:sz w:val="28"/>
          <w:szCs w:val="28"/>
        </w:rPr>
        <w:t>ранспорта   на  улицах  города».</w:t>
      </w:r>
    </w:p>
    <w:p w:rsidR="00E4778F" w:rsidRPr="00C6467B" w:rsidRDefault="00E4778F" w:rsidP="003C3AD2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6467B">
        <w:rPr>
          <w:rFonts w:ascii="Times New Roman" w:hAnsi="Times New Roman"/>
          <w:sz w:val="28"/>
          <w:szCs w:val="28"/>
        </w:rPr>
        <w:t>Буклет</w:t>
      </w:r>
      <w:r>
        <w:rPr>
          <w:rFonts w:ascii="Times New Roman" w:hAnsi="Times New Roman"/>
          <w:sz w:val="28"/>
          <w:szCs w:val="28"/>
        </w:rPr>
        <w:t>ы  для  родителей. (Приложение 5</w:t>
      </w:r>
      <w:r w:rsidRPr="00C6467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E4778F" w:rsidRPr="00527BCD" w:rsidRDefault="00E4778F" w:rsidP="003C3AD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</w:t>
      </w:r>
      <w:r w:rsidRPr="00527BCD">
        <w:rPr>
          <w:rFonts w:ascii="Times New Roman" w:hAnsi="Times New Roman"/>
          <w:b/>
          <w:sz w:val="28"/>
          <w:szCs w:val="28"/>
        </w:rPr>
        <w:t>день</w:t>
      </w:r>
      <w:r>
        <w:rPr>
          <w:rFonts w:ascii="Times New Roman" w:hAnsi="Times New Roman"/>
          <w:b/>
          <w:sz w:val="28"/>
          <w:szCs w:val="28"/>
        </w:rPr>
        <w:t>:</w:t>
      </w:r>
      <w:r w:rsidRPr="00527BCD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«Наш  друг  светофор».</w:t>
      </w:r>
    </w:p>
    <w:p w:rsidR="00E4778F" w:rsidRPr="003C3AD2" w:rsidRDefault="00E4778F" w:rsidP="001A4F80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C52D2">
        <w:rPr>
          <w:rFonts w:ascii="Times New Roman" w:hAnsi="Times New Roman"/>
          <w:sz w:val="28"/>
          <w:szCs w:val="28"/>
        </w:rPr>
        <w:t>Образовательная  деятельность</w:t>
      </w:r>
      <w:r>
        <w:rPr>
          <w:rFonts w:ascii="Times New Roman" w:hAnsi="Times New Roman"/>
          <w:sz w:val="28"/>
          <w:szCs w:val="28"/>
        </w:rPr>
        <w:t>: по правилам дорожного движения</w:t>
      </w:r>
      <w:r w:rsidRPr="00FC52D2">
        <w:rPr>
          <w:rFonts w:ascii="Times New Roman" w:hAnsi="Times New Roman"/>
          <w:sz w:val="28"/>
          <w:szCs w:val="28"/>
        </w:rPr>
        <w:t xml:space="preserve">  «</w:t>
      </w:r>
      <w:r>
        <w:rPr>
          <w:rFonts w:ascii="Times New Roman" w:hAnsi="Times New Roman"/>
          <w:sz w:val="28"/>
          <w:szCs w:val="28"/>
        </w:rPr>
        <w:t xml:space="preserve">Наш друг-светофор». </w:t>
      </w:r>
      <w:r w:rsidRPr="00FC52D2">
        <w:rPr>
          <w:rFonts w:ascii="Times New Roman" w:hAnsi="Times New Roman"/>
          <w:sz w:val="28"/>
          <w:szCs w:val="28"/>
        </w:rPr>
        <w:t>(Приложение  6)</w:t>
      </w:r>
      <w:r>
        <w:rPr>
          <w:rFonts w:ascii="Times New Roman" w:hAnsi="Times New Roman"/>
          <w:sz w:val="28"/>
          <w:szCs w:val="28"/>
        </w:rPr>
        <w:t>.</w:t>
      </w:r>
    </w:p>
    <w:p w:rsidR="00E4778F" w:rsidRPr="00527BCD" w:rsidRDefault="00E4778F" w:rsidP="003C3AD2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27BC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Чтение стихотворения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С.</w:t>
      </w:r>
      <w:r w:rsidRPr="00527BCD">
        <w:rPr>
          <w:rFonts w:ascii="Times New Roman" w:hAnsi="Times New Roman"/>
          <w:color w:val="000000"/>
          <w:sz w:val="28"/>
          <w:szCs w:val="28"/>
          <w:lang w:eastAsia="ru-RU"/>
        </w:rPr>
        <w:t>Михалкова «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Дядя Стёпа-милиционер</w:t>
      </w:r>
      <w:r w:rsidRPr="00527BCD">
        <w:rPr>
          <w:rFonts w:ascii="Times New Roman" w:hAnsi="Times New Roman"/>
          <w:color w:val="000000"/>
          <w:sz w:val="28"/>
          <w:szCs w:val="28"/>
          <w:lang w:eastAsia="ru-RU"/>
        </w:rPr>
        <w:t>».</w:t>
      </w:r>
    </w:p>
    <w:p w:rsidR="00E4778F" w:rsidRPr="00C6467B" w:rsidRDefault="00E4778F" w:rsidP="003C3AD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6467B">
        <w:rPr>
          <w:rFonts w:ascii="Times New Roman" w:hAnsi="Times New Roman"/>
          <w:b/>
          <w:sz w:val="28"/>
          <w:szCs w:val="28"/>
        </w:rPr>
        <w:t>8 день</w:t>
      </w:r>
      <w:r>
        <w:rPr>
          <w:rFonts w:ascii="Times New Roman" w:hAnsi="Times New Roman"/>
          <w:b/>
          <w:sz w:val="28"/>
          <w:szCs w:val="28"/>
        </w:rPr>
        <w:t>:</w:t>
      </w:r>
      <w:r w:rsidRPr="00C6467B">
        <w:rPr>
          <w:rFonts w:ascii="Times New Roman" w:hAnsi="Times New Roman"/>
          <w:b/>
          <w:sz w:val="28"/>
          <w:szCs w:val="28"/>
        </w:rPr>
        <w:t xml:space="preserve"> «Кто такой пешеход»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E4778F" w:rsidRPr="00710F26" w:rsidRDefault="00E4778F" w:rsidP="00C6467B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Дидактическая  игра  «Веселый  светофор».</w:t>
      </w:r>
      <w:r w:rsidRPr="00710F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(Приложение  7</w:t>
      </w:r>
      <w:r w:rsidRPr="003C3AD2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E4778F" w:rsidRPr="00527BCD" w:rsidRDefault="00E4778F" w:rsidP="00043362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Подвижная  игра  «Пешеходы».</w:t>
      </w:r>
    </w:p>
    <w:p w:rsidR="00E4778F" w:rsidRPr="00AE1E82" w:rsidRDefault="00E4778F" w:rsidP="003C3AD2">
      <w:pPr>
        <w:pStyle w:val="ListParagraph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4778F" w:rsidRPr="00AE1E82" w:rsidRDefault="00E4778F" w:rsidP="003C3AD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</w:t>
      </w:r>
      <w:r w:rsidRPr="00AE1E82">
        <w:rPr>
          <w:rFonts w:ascii="Times New Roman" w:hAnsi="Times New Roman"/>
          <w:b/>
          <w:sz w:val="28"/>
          <w:szCs w:val="28"/>
        </w:rPr>
        <w:t xml:space="preserve"> день</w:t>
      </w:r>
      <w:r>
        <w:rPr>
          <w:rFonts w:ascii="Times New Roman" w:hAnsi="Times New Roman"/>
          <w:b/>
          <w:sz w:val="28"/>
          <w:szCs w:val="28"/>
        </w:rPr>
        <w:t>:  «Дорожная азбука».</w:t>
      </w:r>
    </w:p>
    <w:p w:rsidR="00E4778F" w:rsidRPr="00EA7BDC" w:rsidRDefault="00E4778F" w:rsidP="003C3AD2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A7BDC">
        <w:rPr>
          <w:rFonts w:ascii="Times New Roman" w:hAnsi="Times New Roman"/>
          <w:sz w:val="28"/>
          <w:szCs w:val="28"/>
        </w:rPr>
        <w:t xml:space="preserve"> Беседа  «Правила   поведения  на  дорогах»</w:t>
      </w:r>
      <w:r>
        <w:rPr>
          <w:rFonts w:ascii="Times New Roman" w:hAnsi="Times New Roman"/>
          <w:sz w:val="28"/>
          <w:szCs w:val="28"/>
        </w:rPr>
        <w:t>.</w:t>
      </w:r>
    </w:p>
    <w:p w:rsidR="00E4778F" w:rsidRDefault="00E4778F" w:rsidP="002E5E89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Просмотр мультфильма «</w:t>
      </w:r>
      <w:r w:rsidRPr="00EA7BDC">
        <w:rPr>
          <w:rFonts w:ascii="Times New Roman" w:hAnsi="Times New Roman"/>
          <w:sz w:val="28"/>
          <w:szCs w:val="28"/>
        </w:rPr>
        <w:t>Дорожная  азбука  т</w:t>
      </w:r>
      <w:r>
        <w:rPr>
          <w:rFonts w:ascii="Times New Roman" w:hAnsi="Times New Roman"/>
          <w:sz w:val="28"/>
          <w:szCs w:val="28"/>
        </w:rPr>
        <w:t>ё</w:t>
      </w:r>
      <w:r w:rsidRPr="00EA7BDC">
        <w:rPr>
          <w:rFonts w:ascii="Times New Roman" w:hAnsi="Times New Roman"/>
          <w:sz w:val="28"/>
          <w:szCs w:val="28"/>
        </w:rPr>
        <w:t xml:space="preserve">тушки  </w:t>
      </w:r>
      <w:r>
        <w:rPr>
          <w:rFonts w:ascii="Times New Roman" w:hAnsi="Times New Roman"/>
          <w:sz w:val="28"/>
          <w:szCs w:val="28"/>
        </w:rPr>
        <w:t>С</w:t>
      </w:r>
      <w:r w:rsidRPr="00EA7BDC">
        <w:rPr>
          <w:rFonts w:ascii="Times New Roman" w:hAnsi="Times New Roman"/>
          <w:sz w:val="28"/>
          <w:szCs w:val="28"/>
        </w:rPr>
        <w:t>овы»</w:t>
      </w:r>
      <w:r>
        <w:rPr>
          <w:rFonts w:ascii="Times New Roman" w:hAnsi="Times New Roman"/>
          <w:sz w:val="28"/>
          <w:szCs w:val="28"/>
        </w:rPr>
        <w:t>. (Серия 5).</w:t>
      </w:r>
    </w:p>
    <w:p w:rsidR="00E4778F" w:rsidRDefault="00E4778F" w:rsidP="003C3AD2">
      <w:pPr>
        <w:rPr>
          <w:rFonts w:ascii="Times New Roman" w:hAnsi="Times New Roman"/>
          <w:b/>
          <w:sz w:val="28"/>
          <w:szCs w:val="28"/>
        </w:rPr>
      </w:pPr>
      <w:r w:rsidRPr="00527BCD">
        <w:rPr>
          <w:rFonts w:ascii="Times New Roman" w:hAnsi="Times New Roman"/>
          <w:b/>
          <w:sz w:val="28"/>
          <w:szCs w:val="28"/>
        </w:rPr>
        <w:t>10 день</w:t>
      </w:r>
      <w:r>
        <w:rPr>
          <w:rFonts w:ascii="Times New Roman" w:hAnsi="Times New Roman"/>
          <w:b/>
          <w:sz w:val="28"/>
          <w:szCs w:val="28"/>
        </w:rPr>
        <w:t xml:space="preserve">: «Выставка творческих работ».  </w:t>
      </w:r>
    </w:p>
    <w:p w:rsidR="00E4778F" w:rsidRPr="00F21D65" w:rsidRDefault="00E4778F" w:rsidP="00F21D65">
      <w:pPr>
        <w:pStyle w:val="ListParagraph"/>
        <w:numPr>
          <w:ilvl w:val="0"/>
          <w:numId w:val="3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Подведение итогов проекта. (</w:t>
      </w:r>
      <w:r w:rsidRPr="00A16D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(Приложение  8</w:t>
      </w:r>
      <w:r w:rsidRPr="003C3AD2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E4778F" w:rsidRDefault="00E4778F" w:rsidP="00866990">
      <w:pPr>
        <w:spacing w:line="36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E4778F" w:rsidRPr="00F82C26" w:rsidRDefault="00E4778F" w:rsidP="00F82C26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sectPr w:rsidR="00E4778F" w:rsidRPr="00F82C26" w:rsidSect="000822CF">
      <w:pgSz w:w="11906" w:h="16838"/>
      <w:pgMar w:top="1134" w:right="850" w:bottom="1134" w:left="1701" w:header="708" w:footer="708" w:gutter="0"/>
      <w:pgBorders w:offsetFrom="page">
        <w:top w:val="double" w:sz="4" w:space="24" w:color="17365D"/>
        <w:left w:val="double" w:sz="4" w:space="24" w:color="17365D"/>
        <w:bottom w:val="double" w:sz="4" w:space="24" w:color="17365D"/>
        <w:right w:val="double" w:sz="4" w:space="24" w:color="17365D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B7C020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AFA99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5BB80F1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09C21C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BC40577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AB23FB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E42C36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750666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50874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52472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E96394"/>
    <w:multiLevelType w:val="hybridMultilevel"/>
    <w:tmpl w:val="FE12C0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39525D9"/>
    <w:multiLevelType w:val="hybridMultilevel"/>
    <w:tmpl w:val="ABFA05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7B55746"/>
    <w:multiLevelType w:val="hybridMultilevel"/>
    <w:tmpl w:val="AEB8797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5477588"/>
    <w:multiLevelType w:val="hybridMultilevel"/>
    <w:tmpl w:val="83BAF4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73F7B39"/>
    <w:multiLevelType w:val="hybridMultilevel"/>
    <w:tmpl w:val="C93EF7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452605"/>
    <w:multiLevelType w:val="hybridMultilevel"/>
    <w:tmpl w:val="AAF867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19D4BCC"/>
    <w:multiLevelType w:val="hybridMultilevel"/>
    <w:tmpl w:val="DA4072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7EB2E5B"/>
    <w:multiLevelType w:val="hybridMultilevel"/>
    <w:tmpl w:val="18EEA02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27F77826"/>
    <w:multiLevelType w:val="hybridMultilevel"/>
    <w:tmpl w:val="5078907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98E30B6"/>
    <w:multiLevelType w:val="hybridMultilevel"/>
    <w:tmpl w:val="590C7D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A1B5F09"/>
    <w:multiLevelType w:val="hybridMultilevel"/>
    <w:tmpl w:val="D500DA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B461FE"/>
    <w:multiLevelType w:val="hybridMultilevel"/>
    <w:tmpl w:val="55C014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E85273F"/>
    <w:multiLevelType w:val="hybridMultilevel"/>
    <w:tmpl w:val="64BCEB96"/>
    <w:lvl w:ilvl="0" w:tplc="6A98AAB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3">
    <w:nsid w:val="42CD7707"/>
    <w:multiLevelType w:val="hybridMultilevel"/>
    <w:tmpl w:val="638A3D2A"/>
    <w:lvl w:ilvl="0" w:tplc="4A8ADE30">
      <w:start w:val="5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78E6701"/>
    <w:multiLevelType w:val="hybridMultilevel"/>
    <w:tmpl w:val="A726E9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961577A"/>
    <w:multiLevelType w:val="hybridMultilevel"/>
    <w:tmpl w:val="3A0C52F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27405A9"/>
    <w:multiLevelType w:val="hybridMultilevel"/>
    <w:tmpl w:val="8FBA38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791141"/>
    <w:multiLevelType w:val="hybridMultilevel"/>
    <w:tmpl w:val="7D3026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5333D88"/>
    <w:multiLevelType w:val="hybridMultilevel"/>
    <w:tmpl w:val="71A430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D7226E5"/>
    <w:multiLevelType w:val="hybridMultilevel"/>
    <w:tmpl w:val="D6F6407A"/>
    <w:lvl w:ilvl="0" w:tplc="EEBC392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06307C6"/>
    <w:multiLevelType w:val="hybridMultilevel"/>
    <w:tmpl w:val="B8CAC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0B262F4"/>
    <w:multiLevelType w:val="hybridMultilevel"/>
    <w:tmpl w:val="F954C1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1F53CE7"/>
    <w:multiLevelType w:val="hybridMultilevel"/>
    <w:tmpl w:val="7928712A"/>
    <w:lvl w:ilvl="0" w:tplc="EEBC392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3">
    <w:nsid w:val="6EA87440"/>
    <w:multiLevelType w:val="hybridMultilevel"/>
    <w:tmpl w:val="1B5E5D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B27A68"/>
    <w:multiLevelType w:val="hybridMultilevel"/>
    <w:tmpl w:val="53F8B25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06225C9"/>
    <w:multiLevelType w:val="hybridMultilevel"/>
    <w:tmpl w:val="2D407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2446273"/>
    <w:multiLevelType w:val="hybridMultilevel"/>
    <w:tmpl w:val="44AE13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55D51B2"/>
    <w:multiLevelType w:val="hybridMultilevel"/>
    <w:tmpl w:val="268AF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1D1955"/>
    <w:multiLevelType w:val="hybridMultilevel"/>
    <w:tmpl w:val="FA30AE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EC0000"/>
    <w:multiLevelType w:val="hybridMultilevel"/>
    <w:tmpl w:val="E7C04D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DCD7D6E"/>
    <w:multiLevelType w:val="hybridMultilevel"/>
    <w:tmpl w:val="945ABA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8"/>
  </w:num>
  <w:num w:numId="3">
    <w:abstractNumId w:val="31"/>
  </w:num>
  <w:num w:numId="4">
    <w:abstractNumId w:val="30"/>
  </w:num>
  <w:num w:numId="5">
    <w:abstractNumId w:val="40"/>
  </w:num>
  <w:num w:numId="6">
    <w:abstractNumId w:val="13"/>
  </w:num>
  <w:num w:numId="7">
    <w:abstractNumId w:val="24"/>
  </w:num>
  <w:num w:numId="8">
    <w:abstractNumId w:val="21"/>
  </w:num>
  <w:num w:numId="9">
    <w:abstractNumId w:val="25"/>
  </w:num>
  <w:num w:numId="10">
    <w:abstractNumId w:val="14"/>
  </w:num>
  <w:num w:numId="11">
    <w:abstractNumId w:val="32"/>
  </w:num>
  <w:num w:numId="12">
    <w:abstractNumId w:val="29"/>
  </w:num>
  <w:num w:numId="13">
    <w:abstractNumId w:val="22"/>
  </w:num>
  <w:num w:numId="14">
    <w:abstractNumId w:val="16"/>
  </w:num>
  <w:num w:numId="15">
    <w:abstractNumId w:val="36"/>
  </w:num>
  <w:num w:numId="16">
    <w:abstractNumId w:val="27"/>
  </w:num>
  <w:num w:numId="17">
    <w:abstractNumId w:val="39"/>
  </w:num>
  <w:num w:numId="18">
    <w:abstractNumId w:val="19"/>
  </w:num>
  <w:num w:numId="19">
    <w:abstractNumId w:val="35"/>
  </w:num>
  <w:num w:numId="20">
    <w:abstractNumId w:val="20"/>
  </w:num>
  <w:num w:numId="21">
    <w:abstractNumId w:val="34"/>
  </w:num>
  <w:num w:numId="22">
    <w:abstractNumId w:val="12"/>
  </w:num>
  <w:num w:numId="23">
    <w:abstractNumId w:val="10"/>
  </w:num>
  <w:num w:numId="24">
    <w:abstractNumId w:val="15"/>
  </w:num>
  <w:num w:numId="25">
    <w:abstractNumId w:val="33"/>
  </w:num>
  <w:num w:numId="26">
    <w:abstractNumId w:val="38"/>
  </w:num>
  <w:num w:numId="27">
    <w:abstractNumId w:val="37"/>
  </w:num>
  <w:num w:numId="28">
    <w:abstractNumId w:val="23"/>
  </w:num>
  <w:num w:numId="29">
    <w:abstractNumId w:val="11"/>
  </w:num>
  <w:num w:numId="30">
    <w:abstractNumId w:val="26"/>
  </w:num>
  <w:num w:numId="31">
    <w:abstractNumId w:val="17"/>
  </w:num>
  <w:num w:numId="32">
    <w:abstractNumId w:val="9"/>
  </w:num>
  <w:num w:numId="33">
    <w:abstractNumId w:val="7"/>
  </w:num>
  <w:num w:numId="34">
    <w:abstractNumId w:val="6"/>
  </w:num>
  <w:num w:numId="35">
    <w:abstractNumId w:val="5"/>
  </w:num>
  <w:num w:numId="36">
    <w:abstractNumId w:val="4"/>
  </w:num>
  <w:num w:numId="37">
    <w:abstractNumId w:val="8"/>
  </w:num>
  <w:num w:numId="38">
    <w:abstractNumId w:val="3"/>
  </w:num>
  <w:num w:numId="39">
    <w:abstractNumId w:val="2"/>
  </w:num>
  <w:num w:numId="40">
    <w:abstractNumId w:val="1"/>
  </w:num>
  <w:num w:numId="4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6F5A"/>
    <w:rsid w:val="00015940"/>
    <w:rsid w:val="000266FB"/>
    <w:rsid w:val="0003549F"/>
    <w:rsid w:val="00043362"/>
    <w:rsid w:val="0006394B"/>
    <w:rsid w:val="000822CF"/>
    <w:rsid w:val="000839E8"/>
    <w:rsid w:val="0009176E"/>
    <w:rsid w:val="000E5366"/>
    <w:rsid w:val="00116D3E"/>
    <w:rsid w:val="00132A69"/>
    <w:rsid w:val="00150ED2"/>
    <w:rsid w:val="00154513"/>
    <w:rsid w:val="00156CE6"/>
    <w:rsid w:val="001A4F80"/>
    <w:rsid w:val="001C12E7"/>
    <w:rsid w:val="001C591B"/>
    <w:rsid w:val="001D1167"/>
    <w:rsid w:val="001E6BF9"/>
    <w:rsid w:val="0020539E"/>
    <w:rsid w:val="0023365B"/>
    <w:rsid w:val="00233D73"/>
    <w:rsid w:val="002633F5"/>
    <w:rsid w:val="002B55EA"/>
    <w:rsid w:val="002D42FD"/>
    <w:rsid w:val="002E111F"/>
    <w:rsid w:val="002E5E89"/>
    <w:rsid w:val="003124B6"/>
    <w:rsid w:val="00322B66"/>
    <w:rsid w:val="003639CE"/>
    <w:rsid w:val="003C3AD2"/>
    <w:rsid w:val="003C4AAA"/>
    <w:rsid w:val="004153AE"/>
    <w:rsid w:val="0041654F"/>
    <w:rsid w:val="004221BE"/>
    <w:rsid w:val="00431772"/>
    <w:rsid w:val="00467653"/>
    <w:rsid w:val="004A1291"/>
    <w:rsid w:val="004F2D5A"/>
    <w:rsid w:val="00515FA1"/>
    <w:rsid w:val="00521530"/>
    <w:rsid w:val="00526075"/>
    <w:rsid w:val="00527BCD"/>
    <w:rsid w:val="00563A76"/>
    <w:rsid w:val="005B637F"/>
    <w:rsid w:val="005D6E6D"/>
    <w:rsid w:val="006548EF"/>
    <w:rsid w:val="00680F1B"/>
    <w:rsid w:val="006B2885"/>
    <w:rsid w:val="006D53FA"/>
    <w:rsid w:val="006E4DD6"/>
    <w:rsid w:val="00710F26"/>
    <w:rsid w:val="00717A23"/>
    <w:rsid w:val="0073508E"/>
    <w:rsid w:val="0074756B"/>
    <w:rsid w:val="00783445"/>
    <w:rsid w:val="007E1992"/>
    <w:rsid w:val="007E3116"/>
    <w:rsid w:val="007F1C9A"/>
    <w:rsid w:val="00864E4F"/>
    <w:rsid w:val="00866990"/>
    <w:rsid w:val="00892301"/>
    <w:rsid w:val="00896B1C"/>
    <w:rsid w:val="008C5CE0"/>
    <w:rsid w:val="008F6F5A"/>
    <w:rsid w:val="00912636"/>
    <w:rsid w:val="00932C88"/>
    <w:rsid w:val="00955BF1"/>
    <w:rsid w:val="00973F85"/>
    <w:rsid w:val="009D0ADA"/>
    <w:rsid w:val="00A16D9D"/>
    <w:rsid w:val="00A17771"/>
    <w:rsid w:val="00A25E92"/>
    <w:rsid w:val="00A46C86"/>
    <w:rsid w:val="00AB08FC"/>
    <w:rsid w:val="00AE1E82"/>
    <w:rsid w:val="00AF45CD"/>
    <w:rsid w:val="00AF5DE3"/>
    <w:rsid w:val="00B0723A"/>
    <w:rsid w:val="00B2637E"/>
    <w:rsid w:val="00B67EBB"/>
    <w:rsid w:val="00BA6D79"/>
    <w:rsid w:val="00BB4DB5"/>
    <w:rsid w:val="00BC119D"/>
    <w:rsid w:val="00BC6562"/>
    <w:rsid w:val="00BD0D75"/>
    <w:rsid w:val="00BE0994"/>
    <w:rsid w:val="00C5675A"/>
    <w:rsid w:val="00C56D28"/>
    <w:rsid w:val="00C626A4"/>
    <w:rsid w:val="00C6467B"/>
    <w:rsid w:val="00C87EBB"/>
    <w:rsid w:val="00D01215"/>
    <w:rsid w:val="00D133FC"/>
    <w:rsid w:val="00D22B11"/>
    <w:rsid w:val="00D22D0A"/>
    <w:rsid w:val="00D551A3"/>
    <w:rsid w:val="00D62A22"/>
    <w:rsid w:val="00DE0234"/>
    <w:rsid w:val="00DE7DDD"/>
    <w:rsid w:val="00DF5FAD"/>
    <w:rsid w:val="00E07FFA"/>
    <w:rsid w:val="00E4778F"/>
    <w:rsid w:val="00E54A0F"/>
    <w:rsid w:val="00E84479"/>
    <w:rsid w:val="00E92C42"/>
    <w:rsid w:val="00EA7BDC"/>
    <w:rsid w:val="00EC4A0E"/>
    <w:rsid w:val="00EE24A5"/>
    <w:rsid w:val="00EF5C4A"/>
    <w:rsid w:val="00F06298"/>
    <w:rsid w:val="00F21D65"/>
    <w:rsid w:val="00F45AC8"/>
    <w:rsid w:val="00F82C26"/>
    <w:rsid w:val="00F916FC"/>
    <w:rsid w:val="00F91C66"/>
    <w:rsid w:val="00F94290"/>
    <w:rsid w:val="00FA4E5D"/>
    <w:rsid w:val="00FB043B"/>
    <w:rsid w:val="00FC52D2"/>
    <w:rsid w:val="00FF3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3F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8F6F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322B66"/>
    <w:pPr>
      <w:ind w:left="720"/>
      <w:contextualSpacing/>
    </w:pPr>
  </w:style>
  <w:style w:type="paragraph" w:styleId="NoSpacing">
    <w:name w:val="No Spacing"/>
    <w:uiPriority w:val="99"/>
    <w:qFormat/>
    <w:rsid w:val="001A4F80"/>
    <w:rPr>
      <w:rFonts w:ascii="Times New Roman" w:hAnsi="Times New Roman"/>
      <w:sz w:val="28"/>
      <w:szCs w:val="28"/>
    </w:rPr>
  </w:style>
  <w:style w:type="paragraph" w:styleId="NormalIndent">
    <w:name w:val="Normal Indent"/>
    <w:basedOn w:val="Normal"/>
    <w:uiPriority w:val="99"/>
    <w:rsid w:val="001A4F80"/>
    <w:pPr>
      <w:ind w:left="708"/>
    </w:pPr>
  </w:style>
  <w:style w:type="paragraph" w:styleId="BodyText">
    <w:name w:val="Body Text"/>
    <w:basedOn w:val="Normal"/>
    <w:link w:val="BodyTextChar"/>
    <w:uiPriority w:val="99"/>
    <w:rsid w:val="001A4F8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0723A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98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8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8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500</TotalTime>
  <Pages>6</Pages>
  <Words>843</Words>
  <Characters>4807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</cp:lastModifiedBy>
  <cp:revision>37</cp:revision>
  <cp:lastPrinted>2017-11-29T08:32:00Z</cp:lastPrinted>
  <dcterms:created xsi:type="dcterms:W3CDTF">2014-12-23T10:44:00Z</dcterms:created>
  <dcterms:modified xsi:type="dcterms:W3CDTF">2018-07-15T13:00:00Z</dcterms:modified>
</cp:coreProperties>
</file>