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  <w:r>
        <w:rPr>
          <w:rFonts w:cs="Arial"/>
          <w:i/>
          <w:iCs/>
          <w:color w:val="000000"/>
          <w:szCs w:val="21"/>
          <w:bdr w:val="none" w:sz="0" w:space="0" w:color="auto" w:frame="1"/>
        </w:rPr>
        <w:t xml:space="preserve">                        </w:t>
      </w:r>
      <w:r>
        <w:rPr>
          <w:rFonts w:cs="Arial"/>
          <w:iCs/>
          <w:color w:val="000000"/>
          <w:sz w:val="32"/>
          <w:szCs w:val="21"/>
          <w:bdr w:val="none" w:sz="0" w:space="0" w:color="auto" w:frame="1"/>
        </w:rPr>
        <w:t>ГБОУ «Специальная школа – интернат г. Усмань» .</w: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Pr="00121631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</w:pPr>
    </w:p>
    <w:p w:rsidR="00A97186" w:rsidRPr="00121631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</w:pP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                           </w:t>
      </w:r>
      <w:r w:rsidRPr="00121631">
        <w:rPr>
          <w:rFonts w:cs="Arial"/>
          <w:iCs/>
          <w:color w:val="000000"/>
          <w:sz w:val="40"/>
          <w:szCs w:val="21"/>
          <w:bdr w:val="none" w:sz="0" w:space="0" w:color="auto" w:frame="1"/>
        </w:rPr>
        <w:t>Классный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</w:t>
      </w:r>
      <w:r w:rsidRPr="00121631">
        <w:rPr>
          <w:rFonts w:cs="Arial"/>
          <w:iCs/>
          <w:color w:val="000000"/>
          <w:sz w:val="40"/>
          <w:szCs w:val="21"/>
          <w:bdr w:val="none" w:sz="0" w:space="0" w:color="auto" w:frame="1"/>
        </w:rPr>
        <w:t>час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</w:t>
      </w:r>
      <w:r w:rsidRPr="00121631">
        <w:rPr>
          <w:rFonts w:cs="Arial"/>
          <w:iCs/>
          <w:color w:val="000000"/>
          <w:sz w:val="40"/>
          <w:szCs w:val="21"/>
          <w:bdr w:val="none" w:sz="0" w:space="0" w:color="auto" w:frame="1"/>
        </w:rPr>
        <w:t>на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</w:t>
      </w:r>
      <w:r w:rsidRPr="00121631">
        <w:rPr>
          <w:rFonts w:cs="Arial"/>
          <w:iCs/>
          <w:color w:val="000000"/>
          <w:sz w:val="40"/>
          <w:szCs w:val="21"/>
          <w:bdr w:val="none" w:sz="0" w:space="0" w:color="auto" w:frame="1"/>
        </w:rPr>
        <w:t>тему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: </w:t>
      </w:r>
    </w:p>
    <w:p w:rsidR="00A97186" w:rsidRPr="00121631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</w:pP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     </w:t>
      </w:r>
    </w:p>
    <w:p w:rsidR="00A97186" w:rsidRPr="00121631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</w:pP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     </w:t>
      </w:r>
      <w:r>
        <w:rPr>
          <w:rFonts w:cs="Arial"/>
          <w:iCs/>
          <w:color w:val="000000"/>
          <w:sz w:val="40"/>
          <w:szCs w:val="21"/>
          <w:bdr w:val="none" w:sz="0" w:space="0" w:color="auto" w:frame="1"/>
        </w:rPr>
        <w:t xml:space="preserve">                       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>«</w:t>
      </w:r>
      <w:r>
        <w:rPr>
          <w:rFonts w:cs="Arial"/>
          <w:iCs/>
          <w:color w:val="000000"/>
          <w:sz w:val="40"/>
          <w:szCs w:val="21"/>
          <w:bdr w:val="none" w:sz="0" w:space="0" w:color="auto" w:frame="1"/>
        </w:rPr>
        <w:t>Спешите делать добро</w:t>
      </w:r>
      <w:r w:rsidRPr="00121631">
        <w:rPr>
          <w:rFonts w:ascii="Tw Cen MT" w:hAnsi="Tw Cen MT" w:cs="Arial"/>
          <w:iCs/>
          <w:color w:val="000000"/>
          <w:sz w:val="40"/>
          <w:szCs w:val="21"/>
          <w:bdr w:val="none" w:sz="0" w:space="0" w:color="auto" w:frame="1"/>
        </w:rPr>
        <w:t xml:space="preserve">»     </w: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  <w:r>
        <w:rPr>
          <w:rFonts w:cs="Arial"/>
          <w:iCs/>
          <w:color w:val="000000"/>
          <w:sz w:val="32"/>
          <w:szCs w:val="21"/>
          <w:bdr w:val="none" w:sz="0" w:space="0" w:color="auto" w:frame="1"/>
        </w:rPr>
        <w:t xml:space="preserve">                   </w:t>
      </w:r>
      <w:r w:rsidRPr="00686AA6">
        <w:rPr>
          <w:rFonts w:cs="Arial"/>
          <w:iCs/>
          <w:color w:val="000000"/>
          <w:sz w:val="32"/>
          <w:szCs w:val="21"/>
          <w:bdr w:val="none" w:sz="0" w:space="0" w:color="auto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5pt;height:243pt">
            <v:imagedata r:id="rId5" o:title=""/>
          </v:shape>
        </w:pic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  <w:r>
        <w:rPr>
          <w:rFonts w:cs="Arial"/>
          <w:iCs/>
          <w:color w:val="000000"/>
          <w:sz w:val="32"/>
          <w:szCs w:val="21"/>
          <w:bdr w:val="none" w:sz="0" w:space="0" w:color="auto" w:frame="1"/>
        </w:rPr>
        <w:t xml:space="preserve"> </w: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  <w:r>
        <w:rPr>
          <w:rFonts w:cs="Arial"/>
          <w:iCs/>
          <w:color w:val="000000"/>
          <w:sz w:val="32"/>
          <w:szCs w:val="21"/>
          <w:bdr w:val="none" w:sz="0" w:space="0" w:color="auto" w:frame="1"/>
        </w:rPr>
        <w:t xml:space="preserve">                                                                                                          Подготовила :</w: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  <w:r>
        <w:rPr>
          <w:rFonts w:cs="Arial"/>
          <w:iCs/>
          <w:color w:val="000000"/>
          <w:sz w:val="32"/>
          <w:szCs w:val="21"/>
          <w:bdr w:val="none" w:sz="0" w:space="0" w:color="auto" w:frame="1"/>
        </w:rPr>
        <w:t xml:space="preserve">                                                                                                           Киселёва И.В</w:t>
      </w: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/>
          <w:iCs/>
          <w:color w:val="000000"/>
          <w:sz w:val="32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/>
          <w:iCs/>
          <w:color w:val="000000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/>
          <w:iCs/>
          <w:color w:val="000000"/>
          <w:szCs w:val="21"/>
          <w:bdr w:val="none" w:sz="0" w:space="0" w:color="auto" w:frame="1"/>
        </w:rPr>
      </w:pPr>
    </w:p>
    <w:p w:rsidR="00A97186" w:rsidRDefault="00A97186" w:rsidP="001216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l"/>
          <w:iCs/>
          <w:color w:val="000000"/>
          <w:szCs w:val="21"/>
          <w:bdr w:val="none" w:sz="0" w:space="0" w:color="auto" w:frame="1"/>
        </w:rPr>
      </w:pPr>
      <w:r>
        <w:rPr>
          <w:rFonts w:cs="Arial"/>
          <w:i/>
          <w:iCs/>
          <w:color w:val="000000"/>
          <w:szCs w:val="21"/>
          <w:bdr w:val="none" w:sz="0" w:space="0" w:color="auto" w:frame="1"/>
        </w:rPr>
        <w:t xml:space="preserve">                                                                              </w:t>
      </w:r>
      <w:smartTag w:uri="urn:schemas-microsoft-com:office:smarttags" w:element="metricconverter">
        <w:smartTagPr>
          <w:attr w:name="ProductID" w:val="2018 г"/>
        </w:smartTagPr>
        <w:r>
          <w:rPr>
            <w:rFonts w:cs="Arial"/>
            <w:iCs/>
            <w:color w:val="000000"/>
            <w:szCs w:val="21"/>
            <w:bdr w:val="none" w:sz="0" w:space="0" w:color="auto" w:frame="1"/>
          </w:rPr>
          <w:t>2018 г</w:t>
        </w:r>
      </w:smartTag>
    </w:p>
    <w:p w:rsidR="00A97186" w:rsidRPr="004A000F" w:rsidRDefault="00A97186" w:rsidP="002256BE">
      <w:pPr>
        <w:rPr>
          <w:rStyle w:val="apple-converted-space"/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>Цель:</w:t>
      </w:r>
      <w:r w:rsidRPr="004A000F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A97186" w:rsidRPr="004A000F" w:rsidRDefault="00A97186" w:rsidP="00173DB1">
      <w:pPr>
        <w:numPr>
          <w:ilvl w:val="0"/>
          <w:numId w:val="3"/>
        </w:num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 xml:space="preserve">Углублять представление детей о доброте как о ценном, неотъемлемом качестве человека. </w:t>
      </w:r>
    </w:p>
    <w:p w:rsidR="00A97186" w:rsidRPr="004A000F" w:rsidRDefault="00A97186" w:rsidP="00173DB1">
      <w:pPr>
        <w:numPr>
          <w:ilvl w:val="0"/>
          <w:numId w:val="3"/>
        </w:numPr>
        <w:rPr>
          <w:rFonts w:ascii="Times New Roman" w:hAnsi="Times New Roman"/>
          <w:i/>
          <w:iCs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Совершенствовать коммуникативные навыки</w:t>
      </w:r>
      <w:r w:rsidRPr="004A000F">
        <w:rPr>
          <w:rStyle w:val="apple-converted-space"/>
          <w:rFonts w:ascii="Times New Roman" w:hAnsi="Times New Roman"/>
          <w:i/>
          <w:sz w:val="28"/>
          <w:szCs w:val="28"/>
        </w:rPr>
        <w:t> </w:t>
      </w:r>
      <w:r w:rsidRPr="004A000F">
        <w:rPr>
          <w:rFonts w:ascii="Times New Roman" w:hAnsi="Times New Roman"/>
          <w:i/>
          <w:iCs/>
          <w:sz w:val="28"/>
          <w:szCs w:val="28"/>
        </w:rPr>
        <w:t xml:space="preserve">(умение выслушивать товарища, искренне высказывать свое мнение, проявлять доброжелательность к суждениям других детей). </w:t>
      </w:r>
    </w:p>
    <w:p w:rsidR="00A97186" w:rsidRPr="004A000F" w:rsidRDefault="00A97186" w:rsidP="002256BE">
      <w:pPr>
        <w:rPr>
          <w:rFonts w:ascii="Times New Roman" w:hAnsi="Times New Roman"/>
          <w:b/>
          <w:iCs/>
          <w:sz w:val="28"/>
          <w:szCs w:val="28"/>
        </w:rPr>
      </w:pPr>
      <w:r w:rsidRPr="004A000F">
        <w:rPr>
          <w:rFonts w:ascii="Times New Roman" w:hAnsi="Times New Roman"/>
          <w:b/>
          <w:iCs/>
          <w:sz w:val="28"/>
          <w:szCs w:val="28"/>
        </w:rPr>
        <w:t>Задачи:</w:t>
      </w:r>
    </w:p>
    <w:p w:rsidR="00A97186" w:rsidRPr="004A000F" w:rsidRDefault="00A97186" w:rsidP="00173DB1">
      <w:pPr>
        <w:numPr>
          <w:ilvl w:val="0"/>
          <w:numId w:val="4"/>
        </w:numPr>
        <w:rPr>
          <w:rFonts w:ascii="Times New Roman" w:hAnsi="Times New Roman"/>
          <w:i/>
          <w:iCs/>
          <w:sz w:val="28"/>
          <w:szCs w:val="28"/>
        </w:rPr>
      </w:pPr>
      <w:r w:rsidRPr="004A000F">
        <w:rPr>
          <w:rFonts w:ascii="Times New Roman" w:hAnsi="Times New Roman"/>
          <w:i/>
          <w:iCs/>
          <w:sz w:val="28"/>
          <w:szCs w:val="28"/>
        </w:rPr>
        <w:t xml:space="preserve">Развивать умение оценивать проявления доброты в поведении человека. </w:t>
      </w:r>
    </w:p>
    <w:p w:rsidR="00A97186" w:rsidRPr="004A000F" w:rsidRDefault="00A97186" w:rsidP="00173DB1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/>
          <w:iCs/>
          <w:sz w:val="28"/>
          <w:szCs w:val="28"/>
        </w:rPr>
        <w:t>Коррекция эмоционально-личностной сферы через решение проблемных ситуаций.</w:t>
      </w:r>
    </w:p>
    <w:p w:rsidR="00A97186" w:rsidRPr="004A000F" w:rsidRDefault="00A97186" w:rsidP="003B3251">
      <w:pPr>
        <w:ind w:left="360"/>
        <w:rPr>
          <w:rFonts w:ascii="Times New Roman" w:hAnsi="Times New Roman"/>
          <w:b/>
          <w:iCs/>
          <w:sz w:val="28"/>
          <w:szCs w:val="28"/>
        </w:rPr>
      </w:pPr>
      <w:r w:rsidRPr="004A000F">
        <w:rPr>
          <w:rFonts w:ascii="Times New Roman" w:hAnsi="Times New Roman"/>
          <w:b/>
          <w:iCs/>
          <w:sz w:val="28"/>
          <w:szCs w:val="28"/>
        </w:rPr>
        <w:t xml:space="preserve">Оборудование: </w:t>
      </w:r>
    </w:p>
    <w:p w:rsidR="00A97186" w:rsidRPr="004A000F" w:rsidRDefault="00A97186" w:rsidP="003B3251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Cs/>
          <w:sz w:val="28"/>
          <w:szCs w:val="28"/>
        </w:rPr>
        <w:t>толковый словарь русского языка С. И. Ожегова.</w:t>
      </w:r>
    </w:p>
    <w:p w:rsidR="00A97186" w:rsidRPr="004A000F" w:rsidRDefault="00A97186" w:rsidP="003B3251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Cs/>
          <w:sz w:val="28"/>
          <w:szCs w:val="28"/>
        </w:rPr>
        <w:t>фишки</w:t>
      </w:r>
    </w:p>
    <w:p w:rsidR="00A97186" w:rsidRPr="004A000F" w:rsidRDefault="00A97186" w:rsidP="003B3251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Cs/>
          <w:sz w:val="28"/>
          <w:szCs w:val="28"/>
        </w:rPr>
        <w:t xml:space="preserve">волшебный мешочек </w:t>
      </w:r>
    </w:p>
    <w:p w:rsidR="00A97186" w:rsidRPr="004A000F" w:rsidRDefault="00A97186" w:rsidP="003B3251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Cs/>
          <w:sz w:val="28"/>
          <w:szCs w:val="28"/>
        </w:rPr>
        <w:t>карточки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>Ход занятия.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A000F">
        <w:rPr>
          <w:rFonts w:ascii="Times New Roman" w:hAnsi="Times New Roman"/>
          <w:b/>
          <w:sz w:val="28"/>
          <w:szCs w:val="28"/>
        </w:rPr>
        <w:t>.Организационный момент: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Педагог: Ребята,</w:t>
      </w:r>
      <w:r w:rsidRPr="004A000F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4A000F">
        <w:rPr>
          <w:rFonts w:ascii="Times New Roman" w:hAnsi="Times New Roman"/>
          <w:sz w:val="28"/>
          <w:szCs w:val="28"/>
        </w:rPr>
        <w:t xml:space="preserve">каждый новый день надо начинать с хорошего настроения. А чтобы настроение наше было хорошим, давайте встанем в круг, возьмемся за руки, закроем глаза и передадим, друг другу ту искорку тепла, что живет в нашем сердце. Почувствуйте, как по нашим рукам из ладошки в ладошку переходит доброта. Посмотрите, какая искорка зажглась от наших сердец. Пусть она сопровождает нас все занятие. 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A000F">
        <w:rPr>
          <w:rFonts w:ascii="Times New Roman" w:hAnsi="Times New Roman"/>
          <w:b/>
          <w:sz w:val="28"/>
          <w:szCs w:val="28"/>
        </w:rPr>
        <w:t>.Введение в тему: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  <w:u w:val="single"/>
        </w:rPr>
        <w:t>Ученики читают стихи:</w:t>
      </w:r>
      <w:r w:rsidRPr="004A000F">
        <w:rPr>
          <w:rFonts w:ascii="Times New Roman" w:hAnsi="Times New Roman"/>
          <w:sz w:val="28"/>
          <w:szCs w:val="28"/>
        </w:rPr>
        <w:br/>
        <w:t>Доброта – она не увядает</w:t>
      </w:r>
      <w:r w:rsidRPr="004A000F">
        <w:rPr>
          <w:rFonts w:ascii="Times New Roman" w:hAnsi="Times New Roman"/>
          <w:sz w:val="28"/>
          <w:szCs w:val="28"/>
        </w:rPr>
        <w:br/>
        <w:t>И не ждет взаимности в ответ…</w:t>
      </w:r>
      <w:r w:rsidRPr="004A000F">
        <w:rPr>
          <w:rFonts w:ascii="Times New Roman" w:hAnsi="Times New Roman"/>
          <w:sz w:val="28"/>
          <w:szCs w:val="28"/>
        </w:rPr>
        <w:br/>
        <w:t>Никогда не жжет, а согревает,</w:t>
      </w:r>
      <w:r w:rsidRPr="004A000F">
        <w:rPr>
          <w:rFonts w:ascii="Times New Roman" w:hAnsi="Times New Roman"/>
          <w:sz w:val="28"/>
          <w:szCs w:val="28"/>
        </w:rPr>
        <w:br/>
        <w:t>Оставляя в душах яркий свет…</w:t>
      </w:r>
      <w:r w:rsidRPr="004A000F">
        <w:rPr>
          <w:rFonts w:ascii="Times New Roman" w:hAnsi="Times New Roman"/>
          <w:sz w:val="28"/>
          <w:szCs w:val="28"/>
        </w:rPr>
        <w:br/>
        <w:t>Доброта не судит, не калечит…</w:t>
      </w:r>
      <w:r w:rsidRPr="004A000F">
        <w:rPr>
          <w:rFonts w:ascii="Times New Roman" w:hAnsi="Times New Roman"/>
          <w:sz w:val="28"/>
          <w:szCs w:val="28"/>
        </w:rPr>
        <w:br/>
        <w:t>От нее не стоит ждать вреда…</w:t>
      </w:r>
      <w:r w:rsidRPr="004A000F">
        <w:rPr>
          <w:rFonts w:ascii="Times New Roman" w:hAnsi="Times New Roman"/>
          <w:sz w:val="28"/>
          <w:szCs w:val="28"/>
        </w:rPr>
        <w:br/>
        <w:t>Лишь она от злобы мир излечит,</w:t>
      </w:r>
      <w:r w:rsidRPr="004A000F">
        <w:rPr>
          <w:rFonts w:ascii="Times New Roman" w:hAnsi="Times New Roman"/>
          <w:sz w:val="28"/>
          <w:szCs w:val="28"/>
        </w:rPr>
        <w:br/>
        <w:t>Не завысив цену никогда…</w:t>
      </w:r>
      <w:r w:rsidRPr="004A000F">
        <w:rPr>
          <w:rFonts w:ascii="Times New Roman" w:hAnsi="Times New Roman"/>
          <w:sz w:val="28"/>
          <w:szCs w:val="28"/>
        </w:rPr>
        <w:br/>
        <w:t>Доброта действительно бесценна…</w:t>
      </w:r>
      <w:r w:rsidRPr="004A000F">
        <w:rPr>
          <w:rFonts w:ascii="Times New Roman" w:hAnsi="Times New Roman"/>
          <w:sz w:val="28"/>
          <w:szCs w:val="28"/>
        </w:rPr>
        <w:br/>
        <w:t>И старик, что кормит голубей,</w:t>
      </w:r>
      <w:r w:rsidRPr="004A000F">
        <w:rPr>
          <w:rFonts w:ascii="Times New Roman" w:hAnsi="Times New Roman"/>
          <w:sz w:val="28"/>
          <w:szCs w:val="28"/>
        </w:rPr>
        <w:br/>
        <w:t>Даже сам не зная, постепенно,</w:t>
      </w:r>
      <w:r w:rsidRPr="004A000F">
        <w:rPr>
          <w:rFonts w:ascii="Times New Roman" w:hAnsi="Times New Roman"/>
          <w:sz w:val="28"/>
          <w:szCs w:val="28"/>
        </w:rPr>
        <w:br/>
        <w:t>Эту землю делает добрей…</w:t>
      </w:r>
      <w:r w:rsidRPr="004A000F">
        <w:rPr>
          <w:rFonts w:ascii="Times New Roman" w:hAnsi="Times New Roman"/>
          <w:sz w:val="28"/>
          <w:szCs w:val="28"/>
        </w:rPr>
        <w:br/>
      </w:r>
      <w:r w:rsidRPr="004A000F">
        <w:rPr>
          <w:rFonts w:ascii="Times New Roman" w:hAnsi="Times New Roman"/>
          <w:sz w:val="28"/>
          <w:szCs w:val="28"/>
        </w:rPr>
        <w:br/>
        <w:t>И ребенок, пожалев дворнягу,</w:t>
      </w:r>
      <w:r w:rsidRPr="004A000F">
        <w:rPr>
          <w:rFonts w:ascii="Times New Roman" w:hAnsi="Times New Roman"/>
          <w:sz w:val="28"/>
          <w:szCs w:val="28"/>
        </w:rPr>
        <w:br/>
        <w:t>И отдав с портфеля бутерброд,</w:t>
      </w:r>
      <w:r w:rsidRPr="004A000F">
        <w:rPr>
          <w:rFonts w:ascii="Times New Roman" w:hAnsi="Times New Roman"/>
          <w:sz w:val="28"/>
          <w:szCs w:val="28"/>
        </w:rPr>
        <w:br/>
        <w:t>Доброте поступком дал присягу,</w:t>
      </w:r>
      <w:r w:rsidRPr="004A000F">
        <w:rPr>
          <w:rFonts w:ascii="Times New Roman" w:hAnsi="Times New Roman"/>
          <w:sz w:val="28"/>
          <w:szCs w:val="28"/>
        </w:rPr>
        <w:br/>
        <w:t>Что в беде друзей не подведет…</w:t>
      </w:r>
      <w:r w:rsidRPr="004A000F">
        <w:rPr>
          <w:rFonts w:ascii="Times New Roman" w:hAnsi="Times New Roman"/>
          <w:sz w:val="28"/>
          <w:szCs w:val="28"/>
        </w:rPr>
        <w:br/>
        <w:t>Доброта – она всегда богаче</w:t>
      </w:r>
      <w:r w:rsidRPr="004A000F">
        <w:rPr>
          <w:rFonts w:ascii="Times New Roman" w:hAnsi="Times New Roman"/>
          <w:sz w:val="28"/>
          <w:szCs w:val="28"/>
        </w:rPr>
        <w:br/>
        <w:t>Самых состоятельных людей…</w:t>
      </w:r>
      <w:r w:rsidRPr="004A000F">
        <w:rPr>
          <w:rFonts w:ascii="Times New Roman" w:hAnsi="Times New Roman"/>
          <w:sz w:val="28"/>
          <w:szCs w:val="28"/>
        </w:rPr>
        <w:br/>
        <w:t>У нее ни джипа нет, ни дачи,</w:t>
      </w:r>
      <w:r w:rsidRPr="004A000F">
        <w:rPr>
          <w:rFonts w:ascii="Times New Roman" w:hAnsi="Times New Roman"/>
          <w:sz w:val="28"/>
          <w:szCs w:val="28"/>
        </w:rPr>
        <w:br/>
        <w:t>Но Господь поведал нам о ней…</w:t>
      </w:r>
      <w:r w:rsidRPr="004A000F">
        <w:rPr>
          <w:rFonts w:ascii="Times New Roman" w:hAnsi="Times New Roman"/>
          <w:sz w:val="28"/>
          <w:szCs w:val="28"/>
        </w:rPr>
        <w:br/>
        <w:t>И друг другу веря и жалея,</w:t>
      </w:r>
      <w:r w:rsidRPr="004A000F">
        <w:rPr>
          <w:rFonts w:ascii="Times New Roman" w:hAnsi="Times New Roman"/>
          <w:sz w:val="28"/>
          <w:szCs w:val="28"/>
        </w:rPr>
        <w:br/>
        <w:t>Не таская в сердце груз обид,</w:t>
      </w:r>
      <w:r w:rsidRPr="004A000F">
        <w:rPr>
          <w:rFonts w:ascii="Times New Roman" w:hAnsi="Times New Roman"/>
          <w:sz w:val="28"/>
          <w:szCs w:val="28"/>
        </w:rPr>
        <w:br/>
        <w:t>В целом, мы становимся добрее…</w:t>
      </w:r>
      <w:r w:rsidRPr="004A000F">
        <w:rPr>
          <w:rFonts w:ascii="Times New Roman" w:hAnsi="Times New Roman"/>
          <w:sz w:val="28"/>
          <w:szCs w:val="28"/>
        </w:rPr>
        <w:br/>
      </w:r>
      <w:r w:rsidRPr="004A000F">
        <w:rPr>
          <w:rFonts w:ascii="Times New Roman" w:hAnsi="Times New Roman"/>
          <w:sz w:val="28"/>
          <w:szCs w:val="28"/>
        </w:rPr>
        <w:br/>
        <w:t>Ничего, что там, в груди щемит…</w:t>
      </w:r>
      <w:r w:rsidRPr="004A000F">
        <w:rPr>
          <w:rFonts w:ascii="Times New Roman" w:hAnsi="Times New Roman"/>
          <w:sz w:val="28"/>
          <w:szCs w:val="28"/>
        </w:rPr>
        <w:br/>
        <w:t>Доброта всегда протянет руку,</w:t>
      </w:r>
      <w:r w:rsidRPr="004A000F">
        <w:rPr>
          <w:rFonts w:ascii="Times New Roman" w:hAnsi="Times New Roman"/>
          <w:sz w:val="28"/>
          <w:szCs w:val="28"/>
        </w:rPr>
        <w:br/>
        <w:t>Несмотря на сделанное зло…</w:t>
      </w:r>
      <w:r w:rsidRPr="004A000F">
        <w:rPr>
          <w:rFonts w:ascii="Times New Roman" w:hAnsi="Times New Roman"/>
          <w:sz w:val="28"/>
          <w:szCs w:val="28"/>
        </w:rPr>
        <w:br/>
        <w:t>Не узнать о ней – вот это мука…</w:t>
      </w:r>
      <w:r w:rsidRPr="004A000F">
        <w:rPr>
          <w:rFonts w:ascii="Times New Roman" w:hAnsi="Times New Roman"/>
          <w:sz w:val="28"/>
          <w:szCs w:val="28"/>
        </w:rPr>
        <w:br/>
        <w:t>С ней не всем столкнуться повезло…</w:t>
      </w:r>
      <w:r w:rsidRPr="004A000F">
        <w:rPr>
          <w:rFonts w:ascii="Times New Roman" w:hAnsi="Times New Roman"/>
          <w:sz w:val="28"/>
          <w:szCs w:val="28"/>
        </w:rPr>
        <w:br/>
        <w:t>Доброта, как раненная птица,</w:t>
      </w:r>
      <w:r w:rsidRPr="004A000F">
        <w:rPr>
          <w:rFonts w:ascii="Times New Roman" w:hAnsi="Times New Roman"/>
          <w:sz w:val="28"/>
          <w:szCs w:val="28"/>
        </w:rPr>
        <w:br/>
        <w:t>Что, сломав крыло, стремится ввысь…</w:t>
      </w:r>
      <w:r w:rsidRPr="004A000F">
        <w:rPr>
          <w:rFonts w:ascii="Times New Roman" w:hAnsi="Times New Roman"/>
          <w:sz w:val="28"/>
          <w:szCs w:val="28"/>
        </w:rPr>
        <w:br/>
        <w:t>И блеснет слезою на ресницах</w:t>
      </w:r>
      <w:r w:rsidRPr="004A000F">
        <w:rPr>
          <w:rFonts w:ascii="Times New Roman" w:hAnsi="Times New Roman"/>
          <w:sz w:val="28"/>
          <w:szCs w:val="28"/>
        </w:rPr>
        <w:br/>
        <w:t>Доброта, что верит в нашу жизнь…</w:t>
      </w:r>
      <w:r w:rsidRPr="004A000F">
        <w:rPr>
          <w:rFonts w:ascii="Times New Roman" w:hAnsi="Times New Roman"/>
          <w:sz w:val="28"/>
          <w:szCs w:val="28"/>
        </w:rPr>
        <w:br/>
        <w:t>Где добро, там свет, а как иначе?</w:t>
      </w:r>
      <w:r w:rsidRPr="004A000F">
        <w:rPr>
          <w:rFonts w:ascii="Times New Roman" w:hAnsi="Times New Roman"/>
          <w:sz w:val="28"/>
          <w:szCs w:val="28"/>
        </w:rPr>
        <w:br/>
        <w:t>Жизнь без милосердия пуста…</w:t>
      </w:r>
      <w:r w:rsidRPr="004A000F">
        <w:rPr>
          <w:rFonts w:ascii="Times New Roman" w:hAnsi="Times New Roman"/>
          <w:sz w:val="28"/>
          <w:szCs w:val="28"/>
        </w:rPr>
        <w:br/>
        <w:t>Если от чужого горя плачем,</w:t>
      </w:r>
      <w:r w:rsidRPr="004A000F">
        <w:rPr>
          <w:rFonts w:ascii="Times New Roman" w:hAnsi="Times New Roman"/>
          <w:sz w:val="28"/>
          <w:szCs w:val="28"/>
        </w:rPr>
        <w:br/>
        <w:t>Значит, не иссякла доброта…</w:t>
      </w:r>
      <w:r w:rsidRPr="004A000F">
        <w:rPr>
          <w:rFonts w:ascii="Times New Roman" w:hAnsi="Times New Roman"/>
          <w:sz w:val="28"/>
          <w:szCs w:val="28"/>
        </w:rPr>
        <w:br/>
        <w:t>- Вы послушали стихи, о чем они? (О добре, друзьях). Об этом будет наш сегодняшний разговор. Тема нашего занятия «Спеши делать добро».</w:t>
      </w:r>
    </w:p>
    <w:p w:rsidR="00A97186" w:rsidRPr="004A000F" w:rsidRDefault="00A97186" w:rsidP="0086489A">
      <w:pPr>
        <w:rPr>
          <w:rFonts w:ascii="Times New Roman" w:hAnsi="Times New Roman"/>
          <w:b/>
          <w:sz w:val="28"/>
          <w:szCs w:val="28"/>
          <w:u w:val="single"/>
        </w:rPr>
      </w:pPr>
      <w:r w:rsidRPr="004A000F">
        <w:rPr>
          <w:rFonts w:ascii="Times New Roman" w:hAnsi="Times New Roman"/>
          <w:b/>
          <w:sz w:val="28"/>
          <w:szCs w:val="28"/>
          <w:u w:val="single"/>
          <w:lang w:val="en-US"/>
        </w:rPr>
        <w:t>III</w:t>
      </w:r>
      <w:r w:rsidRPr="004A000F">
        <w:rPr>
          <w:rFonts w:ascii="Times New Roman" w:hAnsi="Times New Roman"/>
          <w:b/>
          <w:sz w:val="28"/>
          <w:szCs w:val="28"/>
          <w:u w:val="single"/>
        </w:rPr>
        <w:t>.Основная часть.</w:t>
      </w:r>
    </w:p>
    <w:p w:rsidR="00A97186" w:rsidRPr="004A000F" w:rsidRDefault="00A97186" w:rsidP="000D2537">
      <w:pPr>
        <w:shd w:val="clear" w:color="auto" w:fill="FFFFFF"/>
        <w:spacing w:line="330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bCs/>
          <w:sz w:val="28"/>
          <w:szCs w:val="28"/>
          <w:lang w:eastAsia="ru-RU"/>
        </w:rPr>
        <w:t>Притча о добром соседе</w:t>
      </w:r>
    </w:p>
    <w:p w:rsidR="00A97186" w:rsidRPr="004A000F" w:rsidRDefault="00A97186" w:rsidP="005B23A1">
      <w:pPr>
        <w:shd w:val="clear" w:color="auto" w:fill="FFFFFF"/>
        <w:spacing w:after="100" w:line="330" w:lineRule="atLeast"/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4A000F">
        <w:rPr>
          <w:rFonts w:ascii="Times New Roman" w:hAnsi="Times New Roman"/>
          <w:sz w:val="28"/>
          <w:szCs w:val="28"/>
          <w:lang w:eastAsia="ru-RU"/>
        </w:rPr>
        <w:t>ак-то добродушный человек купил себе большой и красивый дом, с плодоносящим садом. А рядом по соседству в стареньком домике жил завистливый сосед, который постоянно старался испортить ему настроение: то какую-нибудь гадость сделает, то мусор под ворота подбросит. </w:t>
      </w:r>
      <w:r w:rsidRPr="004A000F">
        <w:rPr>
          <w:rFonts w:ascii="Times New Roman" w:hAnsi="Times New Roman"/>
          <w:sz w:val="28"/>
          <w:szCs w:val="28"/>
          <w:lang w:eastAsia="ru-RU"/>
        </w:rPr>
        <w:br/>
        <w:t>В одно прекрасное утро проснулся добрый человек в хорошем настроении, вышел на крыльцо, и видит там – ведро с помоями. Взял он ведро, вылил помои, вычистил ведро до идеального блеска, насобирал в него больших, вкусных и спелых фруктов и пошел к своему соседу. </w:t>
      </w:r>
      <w:r w:rsidRPr="004A000F">
        <w:rPr>
          <w:rFonts w:ascii="Times New Roman" w:hAnsi="Times New Roman"/>
          <w:sz w:val="28"/>
          <w:szCs w:val="28"/>
          <w:lang w:eastAsia="ru-RU"/>
        </w:rPr>
        <w:br/>
        <w:t>Услышав стук в дверь, завистливый сосед злорадно подумал: «Ну, наконец-то я его достал!» Открывает дверь в надежде, что случится скандал, а добродушный человек протянул ему ведро с фруктами и сказал: </w:t>
      </w:r>
      <w:r w:rsidRPr="004A000F">
        <w:rPr>
          <w:rFonts w:ascii="Times New Roman" w:hAnsi="Times New Roman"/>
          <w:sz w:val="28"/>
          <w:szCs w:val="28"/>
          <w:lang w:eastAsia="ru-RU"/>
        </w:rPr>
        <w:br/>
      </w:r>
      <w:r w:rsidRPr="004A000F">
        <w:rPr>
          <w:rFonts w:ascii="Times New Roman" w:hAnsi="Times New Roman"/>
          <w:sz w:val="28"/>
          <w:szCs w:val="28"/>
          <w:u w:val="single"/>
          <w:lang w:eastAsia="ru-RU"/>
        </w:rPr>
        <w:t>- Кто, чем богат, тот тем и делится!</w:t>
      </w:r>
    </w:p>
    <w:p w:rsidR="00A97186" w:rsidRPr="004A000F" w:rsidRDefault="00A97186" w:rsidP="005B23A1">
      <w:pPr>
        <w:shd w:val="clear" w:color="auto" w:fill="FFFFFF"/>
        <w:spacing w:after="100" w:line="330" w:lineRule="atLeast"/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sz w:val="28"/>
          <w:szCs w:val="28"/>
          <w:lang w:eastAsia="ru-RU"/>
        </w:rPr>
        <w:t>- Как вы, ребята думаете, чем богаты эти 2 соседа?(ответы детей)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b/>
          <w:sz w:val="28"/>
          <w:szCs w:val="28"/>
          <w:lang w:eastAsia="ru-RU"/>
        </w:rPr>
        <w:t xml:space="preserve">Доброта! </w:t>
      </w:r>
      <w:r w:rsidRPr="004A000F">
        <w:rPr>
          <w:rFonts w:ascii="Times New Roman" w:hAnsi="Times New Roman"/>
          <w:sz w:val="28"/>
          <w:szCs w:val="28"/>
          <w:lang w:eastAsia="ru-RU"/>
        </w:rPr>
        <w:t xml:space="preserve">Какое </w:t>
      </w:r>
      <w:r w:rsidRPr="004A000F">
        <w:rPr>
          <w:rFonts w:ascii="Times New Roman" w:hAnsi="Times New Roman"/>
          <w:sz w:val="28"/>
          <w:szCs w:val="28"/>
        </w:rPr>
        <w:t>волшебное слово!</w:t>
      </w:r>
      <w:r w:rsidRPr="004A000F">
        <w:rPr>
          <w:rFonts w:ascii="Times New Roman" w:hAnsi="Times New Roman"/>
          <w:sz w:val="28"/>
          <w:szCs w:val="28"/>
          <w:lang w:eastAsia="ru-RU"/>
        </w:rPr>
        <w:t xml:space="preserve"> Этому слову много лет! А люди продолжают спорить о том, нужна она или нет? Полезна она или вредна?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 А как вы понимаете, что такое доброта? Подумайте и скажите</w:t>
      </w:r>
      <w:r w:rsidRPr="004A000F">
        <w:rPr>
          <w:rFonts w:ascii="Times New Roman" w:hAnsi="Times New Roman"/>
          <w:sz w:val="28"/>
          <w:szCs w:val="28"/>
        </w:rPr>
        <w:t>(ответы детей)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>Правильно.</w:t>
      </w:r>
      <w:r w:rsidRPr="004A000F">
        <w:rPr>
          <w:rFonts w:ascii="Times New Roman" w:hAnsi="Times New Roman"/>
          <w:sz w:val="28"/>
          <w:szCs w:val="28"/>
        </w:rPr>
        <w:t xml:space="preserve"> Прочитайте, как написано в словаре, что такое доброта.</w:t>
      </w:r>
    </w:p>
    <w:p w:rsidR="00A97186" w:rsidRPr="004A000F" w:rsidRDefault="00A97186" w:rsidP="00243099">
      <w:pPr>
        <w:pStyle w:val="c8"/>
        <w:shd w:val="clear" w:color="auto" w:fill="FFFFFF"/>
        <w:spacing w:before="0" w:beforeAutospacing="0" w:after="0" w:afterAutospacing="0" w:line="270" w:lineRule="atLeast"/>
        <w:rPr>
          <w:sz w:val="28"/>
          <w:szCs w:val="28"/>
        </w:rPr>
      </w:pPr>
      <w:r w:rsidRPr="004A000F">
        <w:rPr>
          <w:rStyle w:val="c1"/>
          <w:b/>
          <w:i/>
          <w:iCs/>
          <w:sz w:val="28"/>
          <w:szCs w:val="28"/>
          <w:u w:val="single"/>
        </w:rPr>
        <w:t xml:space="preserve">Доброта </w:t>
      </w:r>
      <w:r w:rsidRPr="004A000F">
        <w:rPr>
          <w:rStyle w:val="c1"/>
          <w:i/>
          <w:iCs/>
          <w:sz w:val="28"/>
          <w:szCs w:val="28"/>
        </w:rPr>
        <w:t>- отзывчивость, сочувствие, душевное расположение к людям, стремление делать доброе, хорошее, полезное другим.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Как вы думаете, потрогать доброту можно? Есть ли у нее запах, вкус? (ответы детей)</w:t>
      </w:r>
    </w:p>
    <w:p w:rsidR="00A97186" w:rsidRPr="004A000F" w:rsidRDefault="00A97186" w:rsidP="005B23A1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- Ребята, послушайте стихотворение.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Ах, как нам добрые слова нужны!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Не раз мы в этом убедились сами.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А может не слова - дела важны?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Дела – делами, а слова - словами.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 xml:space="preserve"> Они живут у каждого из нас.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На дне души до времени хранимы,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>Чтоб их произнести в тот самый час,</w:t>
      </w:r>
    </w:p>
    <w:p w:rsidR="00A97186" w:rsidRPr="004A000F" w:rsidRDefault="00A97186" w:rsidP="005B23A1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Cs/>
          <w:sz w:val="28"/>
          <w:szCs w:val="28"/>
        </w:rPr>
        <w:t xml:space="preserve">  Когда они другим необходимы.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-Как вы думаете, о чем это стихотворение? Как можно услышать доброту? Как об этом говорится в этом стих? Как можно увидеть доброту?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  <w:u w:val="single"/>
        </w:rPr>
      </w:pPr>
      <w:r w:rsidRPr="004A000F">
        <w:rPr>
          <w:rFonts w:ascii="Times New Roman" w:hAnsi="Times New Roman"/>
          <w:b/>
          <w:sz w:val="28"/>
          <w:szCs w:val="28"/>
          <w:u w:val="single"/>
        </w:rPr>
        <w:t>- В жизни важны не только добрые слова, а и дела, т.е. хорошие поступки.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Вспомните, пожалуйста, свои добрые поступки и расскажите о них (ответы детей)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А для вас важно, что о вашем поступке узнали другие люди? Что вы чувствовали, когда совершали хороший поступок?</w:t>
      </w:r>
    </w:p>
    <w:p w:rsidR="00A97186" w:rsidRPr="004A000F" w:rsidRDefault="00A97186" w:rsidP="00243099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- Видите, как много здесь разных предметов: зернышки, цветок, сломанная игрушка, порванная книга, грязная чашка, листок бумаги и фломастер. Посмотрите на эти предметы. С их помощью можно совершить добрые поступки. Скажите, какие?</w:t>
      </w:r>
    </w:p>
    <w:p w:rsidR="00A97186" w:rsidRPr="004A000F" w:rsidRDefault="00A97186" w:rsidP="00243099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(Зернышками накормить птиц, цветок подарить, игрушку отремонтировать. Книгу подклеить, грязную чашку вымыть.  На листке бумаги нарисовать что-то приятное и подарить близкому человеку.)</w:t>
      </w:r>
    </w:p>
    <w:p w:rsidR="00A97186" w:rsidRPr="004A000F" w:rsidRDefault="00A97186" w:rsidP="00575887">
      <w:pPr>
        <w:rPr>
          <w:rFonts w:ascii="Times New Roman" w:hAnsi="Times New Roman"/>
          <w:sz w:val="28"/>
          <w:szCs w:val="28"/>
        </w:rPr>
      </w:pPr>
    </w:p>
    <w:p w:rsidR="00A97186" w:rsidRPr="004A000F" w:rsidRDefault="00A97186" w:rsidP="0024309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A000F">
        <w:rPr>
          <w:b/>
          <w:sz w:val="28"/>
          <w:szCs w:val="28"/>
          <w:u w:val="single"/>
        </w:rPr>
        <w:t xml:space="preserve">Ребята, на доброту всегда надо отвечать благодарностью. Но не всегда у нас это получается. </w:t>
      </w:r>
      <w:r w:rsidRPr="004A000F">
        <w:rPr>
          <w:rStyle w:val="c1"/>
          <w:sz w:val="28"/>
          <w:szCs w:val="28"/>
        </w:rPr>
        <w:t>Медики советуют ежедневно одну-три минуты посвящать добрым словам. Каждое доброе слово несет силу, энергию, прежде всего тому человеку, кто сказал его, а затем и тому, в адрес кого эти слова были сказаны. Важно не только сказать доброе слово, но и вложить в него душу. Без тепла, без искренности сказанное слово - неживое.</w:t>
      </w:r>
    </w:p>
    <w:p w:rsidR="00A97186" w:rsidRPr="004A000F" w:rsidRDefault="00A97186" w:rsidP="00243099">
      <w:pPr>
        <w:rPr>
          <w:rFonts w:ascii="Times New Roman" w:hAnsi="Times New Roman"/>
          <w:i/>
          <w:sz w:val="28"/>
          <w:szCs w:val="28"/>
        </w:rPr>
      </w:pPr>
      <w:r w:rsidRPr="004A000F">
        <w:rPr>
          <w:rStyle w:val="c1"/>
          <w:rFonts w:ascii="Times New Roman" w:hAnsi="Times New Roman"/>
          <w:i/>
          <w:sz w:val="28"/>
          <w:szCs w:val="28"/>
        </w:rPr>
        <w:t>- Давайте улыбнемся и скажем друг другу добрые слова.</w:t>
      </w:r>
      <w:r w:rsidRPr="004A000F">
        <w:rPr>
          <w:rStyle w:val="apple-converted-space"/>
          <w:rFonts w:ascii="Times New Roman" w:hAnsi="Times New Roman"/>
          <w:i/>
          <w:sz w:val="28"/>
          <w:szCs w:val="28"/>
        </w:rPr>
        <w:t> 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 xml:space="preserve">-  Давайте, ребята, проверим себя, оценим поступки других. 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 xml:space="preserve">Деловая игра: «Учимся сотрудничать». </w:t>
      </w:r>
    </w:p>
    <w:p w:rsidR="00A97186" w:rsidRPr="004A000F" w:rsidRDefault="00A97186" w:rsidP="00E776C7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- Я прошу вас вытащить из коробки один кружочек. Те дети, у кого оказались кружки одинакового цвета собираются в одну команду. Каждой команде надо обсудить ту ситуацию, которая написана у вас на листочках. Поразмышляйте и решите, как бы вы поступили на месте тех ребят. Послушайте правила работы в группах: один из вас читает текст, все остальные слушают; затем вы все анализируете поступки детей, даете оценку этим поступкам. Распределяете роли, проигрываете сценку, один из вас, отвечает с анализом поступков.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 xml:space="preserve">Ситуация первая.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Даша уже два часа делает уроки, и тут к ней приходит  ее подруга Маша.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Маша: – Гулять пойдешь?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 xml:space="preserve">Даша: – Да я еще задачу по математике не решила. Никак не получается!    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 xml:space="preserve"> Ещё и сочинение по русскому писать.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Маша: – Да не переживай! Я всё решила, как всегда, дам списать!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 xml:space="preserve">Даша: – О! Ес! Ты настоящая подруга. 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Как вы считаете, можно ли назвать Машу настоящей подругой?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Как вы бы поступили на месте Маши? (ответы детей).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Маша настоящая подруга. Она не жадная, дает списывать.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Машу нельзя назвать настоящей подругой, она думает  только о своих интересах.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 xml:space="preserve">– Я бы сделал так: зашел бы к Даше, помог бы ей все решить, чтобы она сама во всем разобралась. А потом с чистым сердцем пошел бы с ней гулять. 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  <w:u w:val="single"/>
        </w:rPr>
        <w:t>Вывод:</w:t>
      </w:r>
      <w:r w:rsidRPr="004A000F">
        <w:rPr>
          <w:rFonts w:ascii="Times New Roman" w:hAnsi="Times New Roman"/>
          <w:sz w:val="28"/>
          <w:szCs w:val="28"/>
        </w:rPr>
        <w:t xml:space="preserve"> Настоящий друг думает не  о своих интересах, а о том, как помочь товарищу.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 xml:space="preserve">Ситуация вторая.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 xml:space="preserve">На самостоятельной, по математике Сергей обнаружил, что в авторучке закончились чернила. 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Сергей: – Ой, чернила закончились!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Антон: – А у меня запасная ручка есть.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Сергей: – Будь другом, дай, а то мне Татьяна Николаевна пару влепит!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Антон:– А, что ты мне за это дашь?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Сергей: – Ну, денег дам, сколько ручка стоит?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Антон: – Да зачем мне твои копейки? Будешь за меня всю неделю дежурить!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sz w:val="28"/>
          <w:szCs w:val="28"/>
        </w:rPr>
        <w:t>Сергей: – да ладно, давай уж!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Как вы считаете, Антон поступил, как настоящий друг?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-  Как бы вы поступили на его месте? (ответы детей).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Он выручил Сергея, но про себя не забыл.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Если бы Антон был настоящим другом, он дал бы ручку просто так и ничего бы за это не требовал.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 xml:space="preserve"> – Антона нельзя назвать другом, он жадный, из всякой мелочи хочет получить выгоду.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Я не хотел бы иметь такого друга как Антон. Он воспользовался тем, что Сергей оказался в безвыходной ситуации.</w:t>
      </w:r>
    </w:p>
    <w:p w:rsidR="00A97186" w:rsidRPr="004A000F" w:rsidRDefault="00A97186" w:rsidP="002256BE">
      <w:pPr>
        <w:rPr>
          <w:rFonts w:ascii="Times New Roman" w:hAnsi="Times New Roman"/>
          <w:i/>
          <w:sz w:val="28"/>
          <w:szCs w:val="28"/>
        </w:rPr>
      </w:pPr>
      <w:r w:rsidRPr="004A000F">
        <w:rPr>
          <w:rFonts w:ascii="Times New Roman" w:hAnsi="Times New Roman"/>
          <w:i/>
          <w:sz w:val="28"/>
          <w:szCs w:val="28"/>
        </w:rPr>
        <w:t>– Я бы дал другу ручку просто так, а потом бы Сергей меня выручил – так поступают настоящие друзья.</w:t>
      </w:r>
    </w:p>
    <w:p w:rsidR="00A97186" w:rsidRPr="004A000F" w:rsidRDefault="00A97186" w:rsidP="002256BE">
      <w:pPr>
        <w:ind w:left="330"/>
        <w:rPr>
          <w:rFonts w:ascii="Times New Roman" w:hAnsi="Times New Roman"/>
          <w:sz w:val="28"/>
          <w:szCs w:val="28"/>
        </w:rPr>
      </w:pPr>
      <w:r w:rsidRPr="004A000F">
        <w:rPr>
          <w:rFonts w:ascii="Times New Roman" w:hAnsi="Times New Roman"/>
          <w:b/>
          <w:sz w:val="28"/>
          <w:szCs w:val="28"/>
        </w:rPr>
        <w:t xml:space="preserve">Вывод: </w:t>
      </w:r>
      <w:r w:rsidRPr="004A000F">
        <w:rPr>
          <w:rFonts w:ascii="Times New Roman" w:hAnsi="Times New Roman"/>
          <w:sz w:val="28"/>
          <w:szCs w:val="28"/>
        </w:rPr>
        <w:t>настоящий друг должен быть бескорыстным, он не должен искать для себя выгоду. И ещё есть большой секрет дружбы – помогай всем, кто нуждается в помощи, и у тебя будет много друзей, о хороших друзьях говорить всегда приятно.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b/>
          <w:bCs/>
          <w:sz w:val="28"/>
          <w:szCs w:val="28"/>
        </w:rPr>
        <w:t>Ситуация третья.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i/>
          <w:iCs/>
          <w:sz w:val="28"/>
          <w:szCs w:val="28"/>
        </w:rPr>
        <w:t> </w:t>
      </w:r>
      <w:r w:rsidRPr="004A000F">
        <w:rPr>
          <w:rStyle w:val="c1"/>
          <w:rFonts w:ascii="Times New Roman" w:hAnsi="Times New Roman"/>
          <w:iCs/>
          <w:sz w:val="28"/>
          <w:szCs w:val="28"/>
        </w:rPr>
        <w:t>После уроков учительница попросила Петю и Сашу сделать генеральную уборку в классе. Проверив, учительница оказалась результатом довольна. Всё было выполнено отлично.</w:t>
      </w:r>
    </w:p>
    <w:p w:rsidR="00A97186" w:rsidRPr="004A000F" w:rsidRDefault="00A97186" w:rsidP="002256BE">
      <w:pPr>
        <w:rPr>
          <w:rStyle w:val="c1"/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sz w:val="28"/>
          <w:szCs w:val="28"/>
        </w:rPr>
        <w:t>- Можно ли сказать, что выполнено доброе дело?</w:t>
      </w:r>
    </w:p>
    <w:p w:rsidR="00A97186" w:rsidRPr="004A000F" w:rsidRDefault="00A97186" w:rsidP="002256BE">
      <w:pPr>
        <w:rPr>
          <w:rStyle w:val="c1"/>
          <w:rFonts w:ascii="Times New Roman" w:hAnsi="Times New Roman"/>
          <w:sz w:val="28"/>
          <w:szCs w:val="28"/>
        </w:rPr>
      </w:pPr>
      <w:r w:rsidRPr="004A000F">
        <w:rPr>
          <w:rStyle w:val="c1"/>
          <w:rFonts w:ascii="Times New Roman" w:hAnsi="Times New Roman"/>
          <w:sz w:val="28"/>
          <w:szCs w:val="28"/>
        </w:rPr>
        <w:t>-  Через что? – через полезную деятельность.</w:t>
      </w:r>
    </w:p>
    <w:p w:rsidR="00A97186" w:rsidRPr="004A000F" w:rsidRDefault="00A97186" w:rsidP="002256BE">
      <w:pPr>
        <w:rPr>
          <w:rFonts w:ascii="Times New Roman" w:hAnsi="Times New Roman"/>
          <w:b/>
          <w:sz w:val="28"/>
          <w:szCs w:val="28"/>
        </w:rPr>
      </w:pPr>
      <w:r w:rsidRPr="004A000F">
        <w:rPr>
          <w:rStyle w:val="c1"/>
          <w:rFonts w:ascii="Times New Roman" w:hAnsi="Times New Roman"/>
          <w:b/>
          <w:sz w:val="28"/>
          <w:szCs w:val="28"/>
          <w:lang w:val="en-US"/>
        </w:rPr>
        <w:t>IV</w:t>
      </w:r>
      <w:r w:rsidRPr="004A000F">
        <w:rPr>
          <w:rStyle w:val="c1"/>
          <w:rFonts w:ascii="Times New Roman" w:hAnsi="Times New Roman"/>
          <w:b/>
          <w:sz w:val="28"/>
          <w:szCs w:val="28"/>
        </w:rPr>
        <w:t>. Физкультминутка(видео).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Style w:val="c1"/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4A000F">
        <w:rPr>
          <w:rStyle w:val="c1"/>
          <w:rFonts w:ascii="Times New Roman" w:hAnsi="Times New Roman"/>
          <w:b/>
          <w:bCs/>
          <w:sz w:val="28"/>
          <w:szCs w:val="28"/>
        </w:rPr>
        <w:t>.</w:t>
      </w:r>
      <w:r w:rsidRPr="004A000F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«Хорошо - плохо»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sz w:val="28"/>
          <w:szCs w:val="28"/>
          <w:lang w:eastAsia="ru-RU"/>
        </w:rPr>
        <w:t>Оцените поступки и действия с двух позиций: хорошо это или плохо?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sz w:val="28"/>
          <w:szCs w:val="28"/>
          <w:lang w:eastAsia="ru-RU"/>
        </w:rPr>
        <w:t>Взрослый раздает детям фишки двух цветов — красного и черного, с помощью которых они будут оценивать соответственно: хорошие поступки — фишки красного цвета; плохие поступки — фишки черного цвета. Взрослый называет поступок или действие, а дети должны поднять фишку, соответствующую его моральной оценке.</w:t>
      </w:r>
    </w:p>
    <w:p w:rsidR="00A97186" w:rsidRPr="004A000F" w:rsidRDefault="00A97186" w:rsidP="002256BE">
      <w:pPr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A000F">
        <w:rPr>
          <w:rFonts w:ascii="Times New Roman" w:hAnsi="Times New Roman"/>
          <w:sz w:val="28"/>
          <w:szCs w:val="28"/>
          <w:u w:val="single"/>
          <w:lang w:eastAsia="ru-RU"/>
        </w:rPr>
        <w:t>Примерный перечень детских поступков для игры:</w:t>
      </w:r>
    </w:p>
    <w:tbl>
      <w:tblPr>
        <w:tblW w:w="0" w:type="auto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544"/>
        <w:gridCol w:w="4737"/>
      </w:tblGrid>
      <w:tr w:rsidR="00A97186" w:rsidRPr="004A000F" w:rsidTr="008C3C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Плохие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Хорошие</w:t>
            </w:r>
          </w:p>
        </w:tc>
      </w:tr>
      <w:tr w:rsidR="00A97186" w:rsidRPr="004A000F" w:rsidTr="008C3C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порвал блузку;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защитил слабого;</w:t>
            </w:r>
          </w:p>
        </w:tc>
      </w:tr>
      <w:tr w:rsidR="00A97186" w:rsidRPr="004A000F" w:rsidTr="008C3C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обидел друга;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проведал больного друга;</w:t>
            </w:r>
          </w:p>
        </w:tc>
      </w:tr>
      <w:tr w:rsidR="00A97186" w:rsidRPr="004A000F" w:rsidTr="002256BE">
        <w:trPr>
          <w:trHeight w:val="616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поссорился с воспитателем;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накормил птиц</w:t>
            </w:r>
          </w:p>
        </w:tc>
      </w:tr>
      <w:tr w:rsidR="00A97186" w:rsidRPr="004A000F" w:rsidTr="008C3C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толкнул ногой щенка;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97186" w:rsidRPr="004A000F" w:rsidRDefault="00A97186" w:rsidP="002256B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A000F">
              <w:rPr>
                <w:rFonts w:ascii="Times New Roman" w:hAnsi="Times New Roman"/>
                <w:sz w:val="28"/>
                <w:szCs w:val="28"/>
                <w:lang w:eastAsia="ru-RU"/>
              </w:rPr>
              <w:t>помог младшим детям заплести косы.</w:t>
            </w:r>
          </w:p>
        </w:tc>
      </w:tr>
    </w:tbl>
    <w:p w:rsidR="00A97186" w:rsidRPr="004A000F" w:rsidRDefault="00A97186" w:rsidP="00305386">
      <w:pPr>
        <w:rPr>
          <w:rFonts w:ascii="Times New Roman" w:hAnsi="Times New Roman"/>
          <w:sz w:val="28"/>
          <w:szCs w:val="28"/>
          <w:lang w:eastAsia="ru-RU"/>
        </w:rPr>
      </w:pPr>
      <w:r w:rsidRPr="004A000F">
        <w:rPr>
          <w:rFonts w:ascii="Times New Roman" w:hAnsi="Times New Roman"/>
          <w:b/>
          <w:sz w:val="28"/>
          <w:szCs w:val="28"/>
          <w:u w:val="single"/>
          <w:lang w:eastAsia="ru-RU"/>
        </w:rPr>
        <w:t>Итог игры:</w:t>
      </w:r>
      <w:r w:rsidRPr="004A000F">
        <w:rPr>
          <w:rFonts w:ascii="Times New Roman" w:hAnsi="Times New Roman"/>
          <w:sz w:val="28"/>
          <w:szCs w:val="28"/>
          <w:lang w:eastAsia="ru-RU"/>
        </w:rPr>
        <w:t xml:space="preserve"> По вашим ответам я поняла, что вы отличаете хорошие поступки от плохих.</w:t>
      </w:r>
    </w:p>
    <w:p w:rsidR="00A97186" w:rsidRDefault="00A97186" w:rsidP="00305386">
      <w:pPr>
        <w:rPr>
          <w:rFonts w:ascii="Times New Roman" w:hAnsi="Times New Roman"/>
          <w:b/>
          <w:sz w:val="28"/>
          <w:szCs w:val="28"/>
          <w:lang w:eastAsia="ru-RU"/>
        </w:rPr>
      </w:pPr>
      <w:r w:rsidRPr="004A000F">
        <w:rPr>
          <w:rFonts w:ascii="Times New Roman" w:hAnsi="Times New Roman"/>
          <w:b/>
          <w:sz w:val="28"/>
          <w:szCs w:val="28"/>
          <w:lang w:val="en-US" w:eastAsia="ru-RU"/>
        </w:rPr>
        <w:t>VI</w:t>
      </w:r>
      <w:r w:rsidRPr="004A000F">
        <w:rPr>
          <w:rFonts w:ascii="Times New Roman" w:hAnsi="Times New Roman"/>
          <w:b/>
          <w:sz w:val="28"/>
          <w:szCs w:val="28"/>
          <w:lang w:eastAsia="ru-RU"/>
        </w:rPr>
        <w:t>. Собери пословицу.</w:t>
      </w:r>
    </w:p>
    <w:p w:rsidR="00A97186" w:rsidRPr="004A000F" w:rsidRDefault="00A97186" w:rsidP="00305386">
      <w:pPr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Доброта издавна ценилась на Руси. Немало русский народ сложил пословиц о доброте. На карточках пословицы, вам нужно собрать их правильно.</w:t>
      </w:r>
    </w:p>
    <w:p w:rsidR="00A97186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 w:rsidRPr="002F31CE">
        <w:rPr>
          <w:rFonts w:ascii="Times New Roman" w:hAnsi="Times New Roman"/>
          <w:iCs/>
          <w:snapToGrid w:val="0"/>
          <w:sz w:val="28"/>
          <w:szCs w:val="28"/>
        </w:rPr>
        <w:pict>
          <v:shape id="_x0000_i1026" type="#_x0000_t75" style="width:338.25pt;height:232.5pt">
            <v:imagedata r:id="rId6" o:title=""/>
          </v:shape>
        </w:pict>
      </w:r>
    </w:p>
    <w:p w:rsidR="00A97186" w:rsidRPr="005E1998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V</w:t>
      </w:r>
      <w:r w:rsidRPr="004A000F"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II</w:t>
      </w:r>
      <w:r>
        <w:rPr>
          <w:rFonts w:ascii="Times New Roman" w:hAnsi="Times New Roman"/>
          <w:b/>
          <w:iCs/>
          <w:sz w:val="28"/>
          <w:szCs w:val="28"/>
          <w:u w:val="single"/>
          <w:lang w:eastAsia="ru-RU"/>
        </w:rPr>
        <w:t>. Просмотр притчи.</w:t>
      </w:r>
    </w:p>
    <w:p w:rsidR="00A97186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>
        <w:rPr>
          <w:rFonts w:ascii="Times New Roman" w:hAnsi="Times New Roman"/>
          <w:iCs/>
          <w:snapToGrid w:val="0"/>
          <w:sz w:val="28"/>
          <w:szCs w:val="28"/>
        </w:rPr>
        <w:t>А сейчас я предлагаю вашему вниманию посмотреть притчу « Мальчик и морские звезды».</w:t>
      </w:r>
    </w:p>
    <w:p w:rsidR="00A97186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>
        <w:rPr>
          <w:rFonts w:ascii="Times New Roman" w:hAnsi="Times New Roman"/>
          <w:iCs/>
          <w:snapToGrid w:val="0"/>
          <w:sz w:val="28"/>
          <w:szCs w:val="28"/>
        </w:rPr>
        <w:t>- А что такое притча? ( правдивая, поучительная история, в которой заключена жизненная мудрость).</w:t>
      </w:r>
    </w:p>
    <w:p w:rsidR="00A97186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>
        <w:rPr>
          <w:rFonts w:ascii="Times New Roman" w:hAnsi="Times New Roman"/>
          <w:iCs/>
          <w:snapToGrid w:val="0"/>
          <w:sz w:val="28"/>
          <w:szCs w:val="28"/>
        </w:rPr>
        <w:t>- Что вы сможете сказать о мальчике?</w:t>
      </w:r>
    </w:p>
    <w:p w:rsidR="00A97186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  <w:r>
        <w:rPr>
          <w:rFonts w:ascii="Times New Roman" w:hAnsi="Times New Roman"/>
          <w:iCs/>
          <w:snapToGrid w:val="0"/>
          <w:sz w:val="28"/>
          <w:szCs w:val="28"/>
        </w:rPr>
        <w:t>- Что значит ответ мальчика «Мои попытки многое изменят для одной звезды?»</w:t>
      </w:r>
    </w:p>
    <w:p w:rsidR="00A97186" w:rsidRPr="00A009D3" w:rsidRDefault="00A97186" w:rsidP="00305386">
      <w:pPr>
        <w:rPr>
          <w:rFonts w:ascii="Times New Roman" w:hAnsi="Times New Roman"/>
          <w:iCs/>
          <w:snapToGrid w:val="0"/>
          <w:sz w:val="28"/>
          <w:szCs w:val="28"/>
        </w:rPr>
      </w:pPr>
    </w:p>
    <w:p w:rsidR="00A97186" w:rsidRDefault="00A97186" w:rsidP="00C00DF3">
      <w:pPr>
        <w:tabs>
          <w:tab w:val="left" w:pos="6585"/>
        </w:tabs>
        <w:spacing w:after="0" w:line="36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V</w:t>
      </w:r>
      <w:r w:rsidRPr="004A000F"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I</w:t>
      </w:r>
      <w:r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I</w:t>
      </w:r>
      <w:r w:rsidRPr="004A000F">
        <w:rPr>
          <w:rFonts w:ascii="Times New Roman" w:hAnsi="Times New Roman"/>
          <w:b/>
          <w:iCs/>
          <w:sz w:val="28"/>
          <w:szCs w:val="28"/>
          <w:u w:val="single"/>
          <w:lang w:val="en-US" w:eastAsia="ru-RU"/>
        </w:rPr>
        <w:t>I</w:t>
      </w:r>
      <w:r w:rsidRPr="004A000F">
        <w:rPr>
          <w:rFonts w:ascii="Times New Roman" w:hAnsi="Times New Roman"/>
          <w:b/>
          <w:iCs/>
          <w:sz w:val="28"/>
          <w:szCs w:val="28"/>
          <w:u w:val="single"/>
          <w:lang w:eastAsia="ru-RU"/>
        </w:rPr>
        <w:t>.Итог</w:t>
      </w:r>
      <w:r w:rsidRPr="004A000F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A97186" w:rsidRDefault="00A97186" w:rsidP="00C00DF3">
      <w:pPr>
        <w:tabs>
          <w:tab w:val="left" w:pos="658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Предлагаю вам сейчас тоже сделать одно общее дело.</w:t>
      </w:r>
      <w:r>
        <w:rPr>
          <w:rFonts w:ascii="Times New Roman" w:hAnsi="Times New Roman"/>
          <w:sz w:val="28"/>
          <w:szCs w:val="28"/>
        </w:rPr>
        <w:br/>
        <w:t>На столах у вас лежат бумажные цветочки. Напишите на них, какое доброе дело вы предполагаете совершить в ближайшее время.</w:t>
      </w:r>
      <w:r>
        <w:rPr>
          <w:rFonts w:ascii="Times New Roman" w:hAnsi="Times New Roman"/>
          <w:sz w:val="28"/>
          <w:szCs w:val="28"/>
        </w:rPr>
        <w:br/>
        <w:t>( Затем пройтись по ученикам: они зачитывают и приклеивают свой цветок на лист бумаги).</w:t>
      </w:r>
      <w:r>
        <w:rPr>
          <w:rFonts w:ascii="Times New Roman" w:hAnsi="Times New Roman"/>
          <w:sz w:val="28"/>
          <w:szCs w:val="28"/>
        </w:rPr>
        <w:br/>
        <w:t>- Каждый совершит по одному доброму делу, а вместе у нас получилась «Поляна добрых дел!». Посмотрите, какая чудесная!</w:t>
      </w:r>
    </w:p>
    <w:p w:rsidR="00A97186" w:rsidRPr="00D57F0D" w:rsidRDefault="00A97186" w:rsidP="00C00DF3">
      <w:pPr>
        <w:tabs>
          <w:tab w:val="left" w:pos="658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Спасибо вам, ребята, за минуты общения, за ваше участие и работу. На этом наш классный час окончен. </w:t>
      </w:r>
      <w:r>
        <w:rPr>
          <w:rFonts w:ascii="Times New Roman" w:hAnsi="Times New Roman"/>
          <w:sz w:val="28"/>
          <w:szCs w:val="28"/>
        </w:rPr>
        <w:br/>
      </w:r>
    </w:p>
    <w:p w:rsidR="00A97186" w:rsidRPr="004A000F" w:rsidRDefault="00A97186" w:rsidP="00564417">
      <w:pPr>
        <w:rPr>
          <w:rFonts w:ascii="Times New Roman" w:hAnsi="Times New Roman"/>
          <w:sz w:val="28"/>
          <w:szCs w:val="20"/>
        </w:rPr>
      </w:pPr>
    </w:p>
    <w:sectPr w:rsidR="00A97186" w:rsidRPr="004A000F" w:rsidSect="00896C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6EE7"/>
    <w:multiLevelType w:val="hybridMultilevel"/>
    <w:tmpl w:val="8ADA495E"/>
    <w:lvl w:ilvl="0" w:tplc="86A01DA0">
      <w:start w:val="1"/>
      <w:numFmt w:val="decimal"/>
      <w:lvlText w:val="%1)"/>
      <w:lvlJc w:val="left"/>
      <w:pPr>
        <w:ind w:left="6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1">
    <w:nsid w:val="11BD31E4"/>
    <w:multiLevelType w:val="hybridMultilevel"/>
    <w:tmpl w:val="8ADA495E"/>
    <w:lvl w:ilvl="0" w:tplc="86A01DA0">
      <w:start w:val="1"/>
      <w:numFmt w:val="decimal"/>
      <w:lvlText w:val="%1)"/>
      <w:lvlJc w:val="left"/>
      <w:pPr>
        <w:ind w:left="6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2">
    <w:nsid w:val="1C34244F"/>
    <w:multiLevelType w:val="hybridMultilevel"/>
    <w:tmpl w:val="6420AB3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B7E0E09"/>
    <w:multiLevelType w:val="hybridMultilevel"/>
    <w:tmpl w:val="692C19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457CA1"/>
    <w:multiLevelType w:val="hybridMultilevel"/>
    <w:tmpl w:val="01F43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C1E"/>
    <w:rsid w:val="00017F91"/>
    <w:rsid w:val="00055689"/>
    <w:rsid w:val="0007502E"/>
    <w:rsid w:val="00085D8F"/>
    <w:rsid w:val="00087C40"/>
    <w:rsid w:val="000A778F"/>
    <w:rsid w:val="000D2537"/>
    <w:rsid w:val="00121631"/>
    <w:rsid w:val="00152AA9"/>
    <w:rsid w:val="001546E8"/>
    <w:rsid w:val="0015541E"/>
    <w:rsid w:val="00164461"/>
    <w:rsid w:val="00170E4A"/>
    <w:rsid w:val="00173DB1"/>
    <w:rsid w:val="00181CD0"/>
    <w:rsid w:val="002256BE"/>
    <w:rsid w:val="00243099"/>
    <w:rsid w:val="00250B64"/>
    <w:rsid w:val="00283788"/>
    <w:rsid w:val="00295CDE"/>
    <w:rsid w:val="002B4BFF"/>
    <w:rsid w:val="002C62AE"/>
    <w:rsid w:val="002D6D0C"/>
    <w:rsid w:val="002F31CE"/>
    <w:rsid w:val="00302241"/>
    <w:rsid w:val="00305386"/>
    <w:rsid w:val="00314F59"/>
    <w:rsid w:val="003240AE"/>
    <w:rsid w:val="00382B88"/>
    <w:rsid w:val="003A7C0D"/>
    <w:rsid w:val="003B3251"/>
    <w:rsid w:val="003F3979"/>
    <w:rsid w:val="0040048A"/>
    <w:rsid w:val="004066BA"/>
    <w:rsid w:val="00415E07"/>
    <w:rsid w:val="004843B4"/>
    <w:rsid w:val="004A000F"/>
    <w:rsid w:val="004A3811"/>
    <w:rsid w:val="004B26C3"/>
    <w:rsid w:val="004B726F"/>
    <w:rsid w:val="004C1358"/>
    <w:rsid w:val="004D2DE3"/>
    <w:rsid w:val="004E4E36"/>
    <w:rsid w:val="004F0BC7"/>
    <w:rsid w:val="00502814"/>
    <w:rsid w:val="00515FB3"/>
    <w:rsid w:val="005562FC"/>
    <w:rsid w:val="00564417"/>
    <w:rsid w:val="00575887"/>
    <w:rsid w:val="0058154C"/>
    <w:rsid w:val="005B23A1"/>
    <w:rsid w:val="005D134F"/>
    <w:rsid w:val="005E1998"/>
    <w:rsid w:val="005E37B8"/>
    <w:rsid w:val="00632122"/>
    <w:rsid w:val="00662B8C"/>
    <w:rsid w:val="00686AA6"/>
    <w:rsid w:val="006A2067"/>
    <w:rsid w:val="006A7CB9"/>
    <w:rsid w:val="006D20C3"/>
    <w:rsid w:val="006D6820"/>
    <w:rsid w:val="00704308"/>
    <w:rsid w:val="00722401"/>
    <w:rsid w:val="00737E13"/>
    <w:rsid w:val="0077788D"/>
    <w:rsid w:val="00795C36"/>
    <w:rsid w:val="007C159E"/>
    <w:rsid w:val="007D36A2"/>
    <w:rsid w:val="00805965"/>
    <w:rsid w:val="00806303"/>
    <w:rsid w:val="00830118"/>
    <w:rsid w:val="00830CFF"/>
    <w:rsid w:val="008353D4"/>
    <w:rsid w:val="00856BC7"/>
    <w:rsid w:val="0086489A"/>
    <w:rsid w:val="0086751A"/>
    <w:rsid w:val="00880B0D"/>
    <w:rsid w:val="00883475"/>
    <w:rsid w:val="00885944"/>
    <w:rsid w:val="00896C1E"/>
    <w:rsid w:val="008B13D9"/>
    <w:rsid w:val="008C3C2C"/>
    <w:rsid w:val="008C78BE"/>
    <w:rsid w:val="008E0DD9"/>
    <w:rsid w:val="008F47B8"/>
    <w:rsid w:val="008F4E7B"/>
    <w:rsid w:val="00907E36"/>
    <w:rsid w:val="00921587"/>
    <w:rsid w:val="00922102"/>
    <w:rsid w:val="00923F0C"/>
    <w:rsid w:val="009376DC"/>
    <w:rsid w:val="00945A36"/>
    <w:rsid w:val="00957A70"/>
    <w:rsid w:val="009614BA"/>
    <w:rsid w:val="00962269"/>
    <w:rsid w:val="00974F65"/>
    <w:rsid w:val="009759B1"/>
    <w:rsid w:val="009A030B"/>
    <w:rsid w:val="009B0D92"/>
    <w:rsid w:val="009C3F81"/>
    <w:rsid w:val="009C6E06"/>
    <w:rsid w:val="009D630C"/>
    <w:rsid w:val="009E725D"/>
    <w:rsid w:val="009F4077"/>
    <w:rsid w:val="00A009D3"/>
    <w:rsid w:val="00A07250"/>
    <w:rsid w:val="00A7127A"/>
    <w:rsid w:val="00A73586"/>
    <w:rsid w:val="00A85D3D"/>
    <w:rsid w:val="00A875C0"/>
    <w:rsid w:val="00A928BD"/>
    <w:rsid w:val="00A9479D"/>
    <w:rsid w:val="00A97186"/>
    <w:rsid w:val="00A97BE2"/>
    <w:rsid w:val="00AA202D"/>
    <w:rsid w:val="00AA2732"/>
    <w:rsid w:val="00AA2A62"/>
    <w:rsid w:val="00AA3D78"/>
    <w:rsid w:val="00AC3D8E"/>
    <w:rsid w:val="00B05505"/>
    <w:rsid w:val="00B526BF"/>
    <w:rsid w:val="00B57AC8"/>
    <w:rsid w:val="00B85D48"/>
    <w:rsid w:val="00BA5075"/>
    <w:rsid w:val="00BA7D78"/>
    <w:rsid w:val="00BB5354"/>
    <w:rsid w:val="00BC2D24"/>
    <w:rsid w:val="00BD08BE"/>
    <w:rsid w:val="00BF5494"/>
    <w:rsid w:val="00C00DF3"/>
    <w:rsid w:val="00C07614"/>
    <w:rsid w:val="00C27FBD"/>
    <w:rsid w:val="00C30981"/>
    <w:rsid w:val="00C95F15"/>
    <w:rsid w:val="00CA05B2"/>
    <w:rsid w:val="00CB0A26"/>
    <w:rsid w:val="00CB76BB"/>
    <w:rsid w:val="00CB7DD2"/>
    <w:rsid w:val="00CC3E3F"/>
    <w:rsid w:val="00CE3BCC"/>
    <w:rsid w:val="00D00939"/>
    <w:rsid w:val="00D00B33"/>
    <w:rsid w:val="00D02C8B"/>
    <w:rsid w:val="00D05DD7"/>
    <w:rsid w:val="00D375C9"/>
    <w:rsid w:val="00D47477"/>
    <w:rsid w:val="00D57F0D"/>
    <w:rsid w:val="00D62157"/>
    <w:rsid w:val="00D802AF"/>
    <w:rsid w:val="00D94722"/>
    <w:rsid w:val="00DA22BB"/>
    <w:rsid w:val="00DE186F"/>
    <w:rsid w:val="00E04081"/>
    <w:rsid w:val="00E07F5E"/>
    <w:rsid w:val="00E40963"/>
    <w:rsid w:val="00E47C16"/>
    <w:rsid w:val="00E70214"/>
    <w:rsid w:val="00E775BC"/>
    <w:rsid w:val="00E776C7"/>
    <w:rsid w:val="00E966EE"/>
    <w:rsid w:val="00EA1A7E"/>
    <w:rsid w:val="00EC30C4"/>
    <w:rsid w:val="00EF52E6"/>
    <w:rsid w:val="00F06535"/>
    <w:rsid w:val="00F12C87"/>
    <w:rsid w:val="00F57F86"/>
    <w:rsid w:val="00F65154"/>
    <w:rsid w:val="00F65BF3"/>
    <w:rsid w:val="00F758A7"/>
    <w:rsid w:val="00F8128B"/>
    <w:rsid w:val="00FA649D"/>
    <w:rsid w:val="00FC2411"/>
    <w:rsid w:val="00FF0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5B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00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D00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0B3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00B33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896C1E"/>
    <w:rPr>
      <w:rFonts w:cs="Times New Roman"/>
    </w:rPr>
  </w:style>
  <w:style w:type="paragraph" w:styleId="NormalWeb">
    <w:name w:val="Normal (Web)"/>
    <w:basedOn w:val="Normal"/>
    <w:uiPriority w:val="99"/>
    <w:rsid w:val="00896C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lg">
    <w:name w:val="dlg"/>
    <w:basedOn w:val="Normal"/>
    <w:uiPriority w:val="99"/>
    <w:rsid w:val="00896C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tback">
    <w:name w:val="butback"/>
    <w:basedOn w:val="DefaultParagraphFont"/>
    <w:uiPriority w:val="99"/>
    <w:rsid w:val="00923F0C"/>
    <w:rPr>
      <w:rFonts w:cs="Times New Roman"/>
    </w:rPr>
  </w:style>
  <w:style w:type="character" w:customStyle="1" w:styleId="submenu-table">
    <w:name w:val="submenu-table"/>
    <w:basedOn w:val="DefaultParagraphFont"/>
    <w:uiPriority w:val="99"/>
    <w:rsid w:val="00923F0C"/>
    <w:rPr>
      <w:rFonts w:cs="Times New Roman"/>
    </w:rPr>
  </w:style>
  <w:style w:type="paragraph" w:styleId="ListParagraph">
    <w:name w:val="List Paragraph"/>
    <w:basedOn w:val="Normal"/>
    <w:uiPriority w:val="99"/>
    <w:qFormat/>
    <w:rsid w:val="008C78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Normal"/>
    <w:uiPriority w:val="99"/>
    <w:rsid w:val="00D009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D00939"/>
    <w:rPr>
      <w:rFonts w:cs="Times New Roman"/>
    </w:rPr>
  </w:style>
  <w:style w:type="paragraph" w:customStyle="1" w:styleId="c8">
    <w:name w:val="c8"/>
    <w:basedOn w:val="Normal"/>
    <w:uiPriority w:val="99"/>
    <w:rsid w:val="00D009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Normal"/>
    <w:uiPriority w:val="99"/>
    <w:rsid w:val="00D009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Normal"/>
    <w:uiPriority w:val="99"/>
    <w:rsid w:val="00D009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DefaultParagraphFont"/>
    <w:uiPriority w:val="99"/>
    <w:rsid w:val="00564417"/>
    <w:rPr>
      <w:rFonts w:cs="Times New Roman"/>
    </w:rPr>
  </w:style>
  <w:style w:type="paragraph" w:styleId="NoSpacing">
    <w:name w:val="No Spacing"/>
    <w:uiPriority w:val="99"/>
    <w:qFormat/>
    <w:rsid w:val="00921587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0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0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65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5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55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5516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55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5512">
                  <w:marLeft w:val="0"/>
                  <w:marRight w:val="0"/>
                  <w:marTop w:val="15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5510">
                      <w:marLeft w:val="0"/>
                      <w:marRight w:val="300"/>
                      <w:marTop w:val="0"/>
                      <w:marBottom w:val="75"/>
                      <w:divBdr>
                        <w:top w:val="single" w:sz="6" w:space="2" w:color="FFFFFF"/>
                        <w:left w:val="single" w:sz="6" w:space="2" w:color="FFFFFF"/>
                        <w:bottom w:val="single" w:sz="6" w:space="2" w:color="FFFFFF"/>
                        <w:right w:val="single" w:sz="6" w:space="2" w:color="FFFFFF"/>
                      </w:divBdr>
                    </w:div>
                  </w:divsChild>
                </w:div>
                <w:div w:id="1860655522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65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343</TotalTime>
  <Pages>8</Pages>
  <Words>1535</Words>
  <Characters>8755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BEST</cp:lastModifiedBy>
  <cp:revision>38</cp:revision>
  <cp:lastPrinted>2012-12-22T08:55:00Z</cp:lastPrinted>
  <dcterms:created xsi:type="dcterms:W3CDTF">2012-12-10T07:36:00Z</dcterms:created>
  <dcterms:modified xsi:type="dcterms:W3CDTF">2018-12-19T18:55:00Z</dcterms:modified>
</cp:coreProperties>
</file>