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Override PartName="/word/theme/themeOverride1.xml" ContentType="application/vnd.openxmlformats-officedocument.themeOverride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4EA3" w:rsidRPr="00064EA3" w:rsidRDefault="00064EA3" w:rsidP="00064EA3">
      <w:pPr>
        <w:spacing w:line="280" w:lineRule="auto"/>
        <w:jc w:val="center"/>
        <w:rPr>
          <w:rFonts w:ascii="Arial" w:hAnsi="Arial" w:cs="Arial"/>
          <w:color w:val="FF0000"/>
          <w:sz w:val="32"/>
          <w:szCs w:val="32"/>
          <w:lang w:bidi="ar-SA"/>
        </w:rPr>
      </w:pPr>
      <w:sdt>
        <w:sdtPr>
          <w:rPr>
            <w:rFonts w:ascii="Arial" w:hAnsi="Arial" w:cs="Arial"/>
            <w:color w:val="FF0000"/>
            <w:sz w:val="32"/>
            <w:szCs w:val="32"/>
            <w:lang w:val="ru-RU"/>
          </w:rPr>
          <w:id w:val="-895661335"/>
          <w:showingPlcHdr/>
        </w:sdtPr>
        <w:sdtContent>
          <w:r w:rsidRPr="00064EA3">
            <w:rPr>
              <w:color w:val="FF0000"/>
              <w:sz w:val="32"/>
              <w:szCs w:val="32"/>
              <w:lang w:val="ru-RU"/>
            </w:rPr>
            <w:t xml:space="preserve">     </w:t>
          </w:r>
        </w:sdtContent>
      </w:sdt>
      <w:r w:rsidRPr="00064EA3">
        <w:rPr>
          <w:color w:val="FF0000"/>
          <w:sz w:val="32"/>
          <w:szCs w:val="32"/>
          <w:lang w:val="ru-RU"/>
        </w:rPr>
        <w:t xml:space="preserve">Роботостроение  </w:t>
      </w:r>
    </w:p>
    <w:p w:rsidR="00474116" w:rsidRPr="0012571E" w:rsidRDefault="00474116" w:rsidP="0012571E">
      <w:pPr>
        <w:shd w:val="clear" w:color="auto" w:fill="FFFFFF"/>
        <w:spacing w:before="0" w:after="0" w:line="360" w:lineRule="auto"/>
        <w:ind w:firstLine="720"/>
        <w:rPr>
          <w:color w:val="333333"/>
          <w:sz w:val="28"/>
          <w:szCs w:val="28"/>
          <w:lang w:val="ru-RU" w:eastAsia="ru-RU"/>
        </w:rPr>
      </w:pPr>
      <w:r w:rsidRPr="0012571E">
        <w:rPr>
          <w:color w:val="333333"/>
          <w:sz w:val="28"/>
          <w:szCs w:val="28"/>
          <w:lang w:val="ru-RU" w:eastAsia="ru-RU"/>
        </w:rPr>
        <w:t>Роботы сегодня вошли в нашу жизнь в разных областях.  Они летают в космос, используются в промышленности, медицине, помогают в военных целях.</w:t>
      </w:r>
    </w:p>
    <w:p w:rsidR="00FA10F0" w:rsidRPr="00064EA3" w:rsidRDefault="00064EA3" w:rsidP="00064EA3">
      <w:pPr>
        <w:shd w:val="clear" w:color="auto" w:fill="FFFFFF"/>
        <w:spacing w:before="0" w:after="0" w:line="360" w:lineRule="auto"/>
        <w:rPr>
          <w:color w:val="000000"/>
          <w:sz w:val="28"/>
          <w:szCs w:val="28"/>
          <w:lang w:val="ru-RU" w:eastAsia="ru-RU"/>
        </w:rPr>
      </w:pPr>
      <w:r>
        <w:rPr>
          <w:noProof/>
          <w:color w:val="000000"/>
          <w:sz w:val="28"/>
          <w:szCs w:val="28"/>
          <w:lang w:val="ru-RU" w:eastAsia="ru-RU" w:bidi="ar-SA"/>
        </w:rPr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5318760</wp:posOffset>
            </wp:positionH>
            <wp:positionV relativeFrom="paragraph">
              <wp:posOffset>590550</wp:posOffset>
            </wp:positionV>
            <wp:extent cx="1352550" cy="1432560"/>
            <wp:effectExtent l="19050" t="0" r="0" b="0"/>
            <wp:wrapNone/>
            <wp:docPr id="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74116"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 Я очень люблю собирать роботов из конструктора Лего. А с</w:t>
      </w:r>
      <w:r w:rsidR="00474116" w:rsidRPr="0012571E">
        <w:rPr>
          <w:color w:val="000000"/>
          <w:sz w:val="28"/>
          <w:szCs w:val="28"/>
          <w:lang w:val="ru-RU" w:eastAsia="ru-RU"/>
        </w:rPr>
        <w:t xml:space="preserve">могу ли  я сам сделать робота? Этой  теме и  посвящён  мой  исследовательский  проект. </w:t>
      </w:r>
    </w:p>
    <w:p w:rsidR="00FA10F0" w:rsidRPr="00064EA3" w:rsidRDefault="00064EA3" w:rsidP="00064EA3">
      <w:pPr>
        <w:shd w:val="clear" w:color="auto" w:fill="FFFFFF"/>
        <w:spacing w:before="0" w:after="0" w:line="360" w:lineRule="auto"/>
        <w:rPr>
          <w:sz w:val="28"/>
          <w:szCs w:val="28"/>
          <w:lang w:eastAsia="ru-RU"/>
        </w:rPr>
      </w:pPr>
      <w:r>
        <w:rPr>
          <w:noProof/>
          <w:sz w:val="28"/>
          <w:szCs w:val="28"/>
          <w:lang w:val="ru-RU" w:eastAsia="ru-RU" w:bidi="ar-SA"/>
        </w:rPr>
        <w:pict>
          <v:roundrect id="Автофигура 2" o:spid="_x0000_s1049" style="position:absolute;margin-left:51.45pt;margin-top:178.5pt;width:435.25pt;height:73.9pt;z-index:251789824;visibility:visible;mso-position-horizontal-relative:page;mso-position-vertical-relative:margin;mso-width-relative:margin" arcsize="71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" o:allowincell="f" stroked="f">
            <v:shadow on="t" type="perspective" color="#4f81bd" origin="-.5,-.5" offset="-3pt,-3pt" matrix="58982f,,,58982f"/>
            <v:textbox style="mso-next-textbox:#Автофигура 2" inset=",,36pt,18pt">
              <w:txbxContent>
                <w:p w:rsidR="006E7B0F" w:rsidRPr="006E7B0F" w:rsidRDefault="006E7B0F" w:rsidP="006E7B0F">
                  <w:pPr>
                    <w:shd w:val="clear" w:color="auto" w:fill="FFFFFF"/>
                    <w:spacing w:after="0" w:line="240" w:lineRule="auto"/>
                    <w:rPr>
                      <w:color w:val="000000"/>
                      <w:sz w:val="28"/>
                      <w:szCs w:val="28"/>
                      <w:lang w:val="ru-RU" w:eastAsia="ru-RU"/>
                    </w:rPr>
                  </w:pPr>
                  <w:r w:rsidRPr="006E7B0F">
                    <w:rPr>
                      <w:b/>
                      <w:bCs/>
                      <w:color w:val="000000"/>
                      <w:sz w:val="28"/>
                      <w:szCs w:val="28"/>
                      <w:lang w:val="ru-RU" w:eastAsia="ru-RU"/>
                    </w:rPr>
                    <w:t>Гипотеза</w:t>
                  </w:r>
                  <w:r w:rsidRPr="006E7B0F">
                    <w:rPr>
                      <w:color w:val="000000"/>
                      <w:sz w:val="28"/>
                      <w:szCs w:val="28"/>
                      <w:lang w:val="ru-RU" w:eastAsia="ru-RU"/>
                    </w:rPr>
                    <w:t>: в домашних условиях можно сделать несложного мини-робота.</w:t>
                  </w:r>
                </w:p>
                <w:p w:rsidR="006E2966" w:rsidRPr="00B514EC" w:rsidRDefault="006E2966" w:rsidP="006E2966">
                  <w:pPr>
                    <w:spacing w:line="280" w:lineRule="auto"/>
                    <w:rPr>
                      <w:i/>
                      <w:color w:val="002060"/>
                      <w:sz w:val="32"/>
                      <w:szCs w:val="32"/>
                      <w:lang w:val="ru-RU"/>
                    </w:rPr>
                  </w:pPr>
                </w:p>
              </w:txbxContent>
            </v:textbox>
            <w10:wrap type="square" anchorx="page" anchory="margin"/>
          </v:roundrect>
        </w:pict>
      </w:r>
    </w:p>
    <w:p w:rsidR="00FA10F0" w:rsidRPr="0012571E" w:rsidRDefault="00FA10F0" w:rsidP="0012571E">
      <w:pPr>
        <w:shd w:val="clear" w:color="auto" w:fill="FFFFFF"/>
        <w:spacing w:before="0" w:after="0" w:line="360" w:lineRule="auto"/>
        <w:ind w:firstLine="720"/>
        <w:rPr>
          <w:sz w:val="28"/>
          <w:szCs w:val="28"/>
          <w:lang w:val="ru-RU" w:eastAsia="ru-RU"/>
        </w:rPr>
      </w:pPr>
    </w:p>
    <w:p w:rsidR="00064EA3" w:rsidRDefault="0052641C" w:rsidP="0012571E">
      <w:pPr>
        <w:shd w:val="clear" w:color="auto" w:fill="FFFFFF"/>
        <w:spacing w:before="0" w:after="0" w:line="360" w:lineRule="auto"/>
        <w:rPr>
          <w:sz w:val="28"/>
          <w:szCs w:val="28"/>
        </w:rPr>
      </w:pPr>
      <w:r w:rsidRPr="0012571E">
        <w:rPr>
          <w:sz w:val="28"/>
          <w:szCs w:val="28"/>
          <w:lang w:val="ru-RU"/>
        </w:rPr>
        <w:t xml:space="preserve"> </w:t>
      </w:r>
      <w:r w:rsidR="006E2966" w:rsidRPr="0012571E">
        <w:rPr>
          <w:sz w:val="28"/>
          <w:szCs w:val="28"/>
          <w:lang w:val="ru-RU"/>
        </w:rPr>
        <w:t xml:space="preserve">        </w:t>
      </w:r>
    </w:p>
    <w:p w:rsidR="00064EA3" w:rsidRDefault="00064EA3" w:rsidP="0012571E">
      <w:pPr>
        <w:shd w:val="clear" w:color="auto" w:fill="FFFFFF"/>
        <w:spacing w:before="0" w:after="0" w:line="360" w:lineRule="auto"/>
        <w:rPr>
          <w:sz w:val="28"/>
          <w:szCs w:val="28"/>
        </w:rPr>
      </w:pPr>
    </w:p>
    <w:p w:rsidR="006E7B0F" w:rsidRPr="0012571E" w:rsidRDefault="0052641C" w:rsidP="00064EA3">
      <w:pPr>
        <w:shd w:val="clear" w:color="auto" w:fill="FFFFFF"/>
        <w:spacing w:before="0" w:after="0" w:line="360" w:lineRule="auto"/>
        <w:ind w:firstLine="720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/>
        </w:rPr>
        <w:t>Я</w:t>
      </w:r>
      <w:r w:rsidR="006E2966" w:rsidRPr="0012571E">
        <w:rPr>
          <w:sz w:val="28"/>
          <w:szCs w:val="28"/>
          <w:lang w:val="ru-RU"/>
        </w:rPr>
        <w:t xml:space="preserve"> поставил</w:t>
      </w:r>
      <w:r w:rsidRPr="0012571E">
        <w:rPr>
          <w:sz w:val="28"/>
          <w:szCs w:val="28"/>
          <w:lang w:val="ru-RU"/>
        </w:rPr>
        <w:t xml:space="preserve"> </w:t>
      </w:r>
      <w:r w:rsidR="00D353E3" w:rsidRPr="0012571E">
        <w:rPr>
          <w:sz w:val="28"/>
          <w:szCs w:val="28"/>
          <w:lang w:val="ru-RU"/>
        </w:rPr>
        <w:t xml:space="preserve"> </w:t>
      </w:r>
      <w:r w:rsidR="00D353E3" w:rsidRPr="0012571E">
        <w:rPr>
          <w:sz w:val="28"/>
          <w:szCs w:val="28"/>
          <w:u w:val="single"/>
          <w:lang w:val="ru-RU"/>
        </w:rPr>
        <w:t>цель</w:t>
      </w:r>
      <w:r w:rsidR="00D353E3" w:rsidRPr="0012571E">
        <w:rPr>
          <w:sz w:val="28"/>
          <w:szCs w:val="28"/>
          <w:lang w:val="ru-RU"/>
        </w:rPr>
        <w:t xml:space="preserve">: </w:t>
      </w:r>
      <w:r w:rsidR="00CE41A3" w:rsidRPr="0012571E">
        <w:rPr>
          <w:sz w:val="28"/>
          <w:szCs w:val="28"/>
          <w:lang w:val="ru-RU"/>
        </w:rPr>
        <w:t xml:space="preserve"> </w:t>
      </w:r>
      <w:r w:rsidR="006E7B0F" w:rsidRPr="0012571E">
        <w:rPr>
          <w:sz w:val="28"/>
          <w:szCs w:val="28"/>
          <w:lang w:val="ru-RU" w:eastAsia="ru-RU"/>
        </w:rPr>
        <w:t>создание действующей модели мини-робота.</w:t>
      </w:r>
    </w:p>
    <w:p w:rsidR="00D353E3" w:rsidRPr="0012571E" w:rsidRDefault="00C80B2B" w:rsidP="0012571E">
      <w:pPr>
        <w:tabs>
          <w:tab w:val="left" w:pos="9360"/>
        </w:tabs>
        <w:spacing w:before="0" w:after="0" w:line="360" w:lineRule="auto"/>
        <w:jc w:val="both"/>
        <w:rPr>
          <w:sz w:val="28"/>
          <w:szCs w:val="28"/>
          <w:lang w:val="ru-RU"/>
        </w:rPr>
      </w:pPr>
      <w:r w:rsidRPr="0012571E">
        <w:rPr>
          <w:sz w:val="28"/>
          <w:szCs w:val="28"/>
          <w:lang w:val="ru-RU"/>
        </w:rPr>
        <w:t>Д</w:t>
      </w:r>
      <w:r w:rsidR="00BE57B9" w:rsidRPr="0012571E">
        <w:rPr>
          <w:sz w:val="28"/>
          <w:szCs w:val="28"/>
          <w:lang w:val="ru-RU"/>
        </w:rPr>
        <w:t>ля реализации</w:t>
      </w:r>
      <w:r w:rsidRPr="0012571E">
        <w:rPr>
          <w:sz w:val="28"/>
          <w:szCs w:val="28"/>
          <w:lang w:val="ru-RU"/>
        </w:rPr>
        <w:t xml:space="preserve"> </w:t>
      </w:r>
      <w:r w:rsidR="006E72FE" w:rsidRPr="0012571E">
        <w:rPr>
          <w:sz w:val="28"/>
          <w:szCs w:val="28"/>
          <w:lang w:val="ru-RU"/>
        </w:rPr>
        <w:t xml:space="preserve">поставленной </w:t>
      </w:r>
      <w:r w:rsidR="00B560BD" w:rsidRPr="0012571E">
        <w:rPr>
          <w:sz w:val="28"/>
          <w:szCs w:val="28"/>
          <w:lang w:val="ru-RU"/>
        </w:rPr>
        <w:t xml:space="preserve"> цели были намечены следующие</w:t>
      </w:r>
      <w:r w:rsidR="00D353E3" w:rsidRPr="0012571E">
        <w:rPr>
          <w:sz w:val="28"/>
          <w:szCs w:val="28"/>
          <w:lang w:val="ru-RU"/>
        </w:rPr>
        <w:t xml:space="preserve"> </w:t>
      </w:r>
      <w:r w:rsidR="00D353E3" w:rsidRPr="0012571E">
        <w:rPr>
          <w:sz w:val="28"/>
          <w:szCs w:val="28"/>
          <w:u w:val="single"/>
          <w:lang w:val="ru-RU"/>
        </w:rPr>
        <w:t>задачи</w:t>
      </w:r>
      <w:r w:rsidR="00D353E3" w:rsidRPr="0012571E">
        <w:rPr>
          <w:sz w:val="28"/>
          <w:szCs w:val="28"/>
          <w:lang w:val="ru-RU"/>
        </w:rPr>
        <w:t>:</w:t>
      </w:r>
    </w:p>
    <w:p w:rsidR="006E7B0F" w:rsidRPr="0012571E" w:rsidRDefault="006E7B0F" w:rsidP="0012571E">
      <w:pPr>
        <w:numPr>
          <w:ilvl w:val="0"/>
          <w:numId w:val="13"/>
        </w:numPr>
        <w:shd w:val="clear" w:color="auto" w:fill="FFFFFF"/>
        <w:spacing w:before="0" w:after="0" w:line="360" w:lineRule="auto"/>
        <w:rPr>
          <w:sz w:val="28"/>
          <w:szCs w:val="28"/>
          <w:lang w:eastAsia="ru-RU"/>
        </w:rPr>
      </w:pPr>
      <w:r w:rsidRPr="0012571E">
        <w:rPr>
          <w:sz w:val="28"/>
          <w:szCs w:val="28"/>
          <w:lang w:eastAsia="ru-RU"/>
        </w:rPr>
        <w:t>Изучить историю роботов</w:t>
      </w:r>
      <w:r w:rsidRPr="0012571E">
        <w:rPr>
          <w:sz w:val="28"/>
          <w:szCs w:val="28"/>
          <w:lang w:val="ru-RU" w:eastAsia="ru-RU"/>
        </w:rPr>
        <w:t xml:space="preserve">; </w:t>
      </w:r>
    </w:p>
    <w:p w:rsidR="006E7B0F" w:rsidRPr="0012571E" w:rsidRDefault="006E7B0F" w:rsidP="0012571E">
      <w:pPr>
        <w:numPr>
          <w:ilvl w:val="0"/>
          <w:numId w:val="13"/>
        </w:numPr>
        <w:shd w:val="clear" w:color="auto" w:fill="FFFFFF"/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rFonts w:eastAsia="+mn-ea"/>
          <w:kern w:val="24"/>
          <w:sz w:val="28"/>
          <w:szCs w:val="28"/>
          <w:lang w:val="ru-RU" w:eastAsia="ru-RU"/>
        </w:rPr>
        <w:t>Рассказать одноклассникам об интересных роботах и их возможностях;</w:t>
      </w:r>
    </w:p>
    <w:p w:rsidR="006E7B0F" w:rsidRPr="0012571E" w:rsidRDefault="006E7B0F" w:rsidP="0012571E">
      <w:pPr>
        <w:numPr>
          <w:ilvl w:val="0"/>
          <w:numId w:val="13"/>
        </w:numPr>
        <w:shd w:val="clear" w:color="auto" w:fill="FFFFFF"/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Провести анкетирование, чтобы выяснить насколько популярной является робототехника, среди ребят моего возраста;</w:t>
      </w:r>
    </w:p>
    <w:p w:rsidR="006E7B0F" w:rsidRPr="0012571E" w:rsidRDefault="006E7B0F" w:rsidP="0012571E">
      <w:pPr>
        <w:pStyle w:val="afc"/>
        <w:numPr>
          <w:ilvl w:val="0"/>
          <w:numId w:val="13"/>
        </w:numPr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Создать в домашних условиях мини-робота;</w:t>
      </w:r>
    </w:p>
    <w:p w:rsidR="006E7B0F" w:rsidRPr="0012571E" w:rsidRDefault="006E7B0F" w:rsidP="0012571E">
      <w:pPr>
        <w:numPr>
          <w:ilvl w:val="0"/>
          <w:numId w:val="13"/>
        </w:numPr>
        <w:shd w:val="clear" w:color="auto" w:fill="FFFFFF"/>
        <w:spacing w:before="0" w:after="0" w:line="360" w:lineRule="auto"/>
        <w:rPr>
          <w:sz w:val="28"/>
          <w:szCs w:val="28"/>
          <w:lang w:eastAsia="ru-RU"/>
        </w:rPr>
      </w:pPr>
      <w:r w:rsidRPr="0012571E">
        <w:rPr>
          <w:sz w:val="28"/>
          <w:szCs w:val="28"/>
          <w:lang w:val="ru-RU" w:eastAsia="ru-RU"/>
        </w:rPr>
        <w:t>Сделать выводы.</w:t>
      </w:r>
    </w:p>
    <w:p w:rsidR="00474116" w:rsidRPr="0012571E" w:rsidRDefault="001B78E9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proofErr w:type="gramStart"/>
      <w:r w:rsidRPr="0012571E">
        <w:rPr>
          <w:b/>
          <w:sz w:val="28"/>
          <w:szCs w:val="28"/>
          <w:lang w:val="ru-RU"/>
        </w:rPr>
        <w:t>Для достижения цели я</w:t>
      </w:r>
      <w:r w:rsidR="006E7B0F" w:rsidRPr="0012571E">
        <w:rPr>
          <w:b/>
          <w:sz w:val="28"/>
          <w:szCs w:val="28"/>
          <w:lang w:val="ru-RU"/>
        </w:rPr>
        <w:t xml:space="preserve"> выбрал </w:t>
      </w:r>
      <w:r w:rsidRPr="0012571E">
        <w:rPr>
          <w:b/>
          <w:sz w:val="28"/>
          <w:szCs w:val="28"/>
          <w:lang w:val="ru-RU"/>
        </w:rPr>
        <w:t xml:space="preserve">следующие </w:t>
      </w:r>
      <w:r w:rsidR="006E7B0F" w:rsidRPr="0012571E">
        <w:rPr>
          <w:b/>
          <w:sz w:val="28"/>
          <w:szCs w:val="28"/>
          <w:lang w:val="ru-RU"/>
        </w:rPr>
        <w:t>м</w:t>
      </w:r>
      <w:r w:rsidRPr="0012571E">
        <w:rPr>
          <w:b/>
          <w:sz w:val="28"/>
          <w:szCs w:val="28"/>
          <w:lang w:val="ru-RU"/>
        </w:rPr>
        <w:t>етоды</w:t>
      </w:r>
      <w:r w:rsidR="006E7B0F" w:rsidRPr="0012571E">
        <w:rPr>
          <w:b/>
          <w:sz w:val="28"/>
          <w:szCs w:val="28"/>
          <w:lang w:val="ru-RU"/>
        </w:rPr>
        <w:t>:</w:t>
      </w:r>
      <w:r w:rsidR="006E7B0F" w:rsidRPr="0012571E">
        <w:rPr>
          <w:sz w:val="28"/>
          <w:szCs w:val="28"/>
          <w:lang w:val="ru-RU"/>
        </w:rPr>
        <w:t xml:space="preserve"> изучение различных источников по теме (кино, мультфильмы, книги, интернет), анкетирование, анализ, обобщение, оформление результатов.</w:t>
      </w:r>
      <w:proofErr w:type="gramEnd"/>
    </w:p>
    <w:p w:rsidR="006E7B0F" w:rsidRPr="0012571E" w:rsidRDefault="006E7B0F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r w:rsidRPr="0012571E">
        <w:rPr>
          <w:b/>
          <w:sz w:val="28"/>
          <w:szCs w:val="28"/>
          <w:lang w:val="ru-RU"/>
        </w:rPr>
        <w:t>Практическая значимость</w:t>
      </w:r>
      <w:r w:rsidRPr="0012571E">
        <w:rPr>
          <w:sz w:val="28"/>
          <w:szCs w:val="28"/>
          <w:lang w:val="ru-RU"/>
        </w:rPr>
        <w:t xml:space="preserve"> работы состоит в том, что её результаты помогут мне в дальнейшем изучении робототехники, могут быть </w:t>
      </w:r>
      <w:proofErr w:type="gramStart"/>
      <w:r w:rsidRPr="0012571E">
        <w:rPr>
          <w:sz w:val="28"/>
          <w:szCs w:val="28"/>
          <w:lang w:val="ru-RU"/>
        </w:rPr>
        <w:t>использованы</w:t>
      </w:r>
      <w:proofErr w:type="gramEnd"/>
      <w:r w:rsidRPr="0012571E">
        <w:rPr>
          <w:sz w:val="28"/>
          <w:szCs w:val="28"/>
          <w:lang w:val="ru-RU"/>
        </w:rPr>
        <w:t xml:space="preserve"> на занятиях в школе.</w:t>
      </w:r>
    </w:p>
    <w:p w:rsidR="001B78E9" w:rsidRPr="0012571E" w:rsidRDefault="006E7B0F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r w:rsidRPr="0012571E">
        <w:rPr>
          <w:sz w:val="28"/>
          <w:szCs w:val="28"/>
          <w:lang w:val="ru-RU"/>
        </w:rPr>
        <w:t>Чтобы проверить свою гипотезу, мне нужно узнать всё о роботах</w:t>
      </w:r>
      <w:r w:rsidR="00474116" w:rsidRPr="0012571E">
        <w:rPr>
          <w:sz w:val="28"/>
          <w:szCs w:val="28"/>
          <w:lang w:val="ru-RU"/>
        </w:rPr>
        <w:t>.</w:t>
      </w:r>
    </w:p>
    <w:p w:rsidR="00FA10F0" w:rsidRPr="0012571E" w:rsidRDefault="00E05451" w:rsidP="0012571E">
      <w:pPr>
        <w:pStyle w:val="1"/>
        <w:numPr>
          <w:ilvl w:val="0"/>
          <w:numId w:val="8"/>
        </w:numPr>
        <w:spacing w:before="0" w:line="360" w:lineRule="auto"/>
        <w:rPr>
          <w:rFonts w:ascii="Times New Roman" w:hAnsi="Times New Roman"/>
          <w:sz w:val="28"/>
          <w:szCs w:val="28"/>
          <w:lang w:val="ru-RU"/>
        </w:rPr>
      </w:pPr>
      <w:r w:rsidRPr="0012571E">
        <w:rPr>
          <w:rFonts w:ascii="Times New Roman" w:hAnsi="Times New Roman"/>
          <w:sz w:val="28"/>
          <w:szCs w:val="28"/>
          <w:lang w:val="ru-RU"/>
        </w:rPr>
        <w:t xml:space="preserve">из истории  </w:t>
      </w:r>
      <w:r w:rsidR="006E7B0F" w:rsidRPr="0012571E">
        <w:rPr>
          <w:rFonts w:ascii="Times New Roman" w:hAnsi="Times New Roman"/>
          <w:sz w:val="28"/>
          <w:szCs w:val="28"/>
          <w:lang w:val="ru-RU"/>
        </w:rPr>
        <w:t>роботов</w:t>
      </w:r>
    </w:p>
    <w:p w:rsidR="006E7B0F" w:rsidRPr="0012571E" w:rsidRDefault="00B124D2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12571E">
        <w:rPr>
          <w:b/>
          <w:bCs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4290060</wp:posOffset>
            </wp:positionH>
            <wp:positionV relativeFrom="paragraph">
              <wp:posOffset>267335</wp:posOffset>
            </wp:positionV>
            <wp:extent cx="1485900" cy="1173480"/>
            <wp:effectExtent l="19050" t="0" r="0" b="0"/>
            <wp:wrapNone/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8590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B0F" w:rsidRPr="0012571E">
        <w:rPr>
          <w:b/>
          <w:bCs/>
          <w:sz w:val="28"/>
          <w:szCs w:val="28"/>
          <w:lang w:val="ru-RU" w:eastAsia="ru-RU"/>
        </w:rPr>
        <w:t>Роботы</w:t>
      </w:r>
      <w:r w:rsidR="006E7B0F" w:rsidRPr="0012571E">
        <w:rPr>
          <w:b/>
          <w:bCs/>
          <w:sz w:val="28"/>
          <w:szCs w:val="28"/>
          <w:lang w:eastAsia="ru-RU"/>
        </w:rPr>
        <w:t> </w:t>
      </w:r>
      <w:r w:rsidR="006E7B0F" w:rsidRPr="0012571E">
        <w:rPr>
          <w:sz w:val="28"/>
          <w:szCs w:val="28"/>
          <w:lang w:val="ru-RU" w:eastAsia="ru-RU"/>
        </w:rPr>
        <w:t>– это механические помощники человека, способные выполнять операци</w:t>
      </w:r>
      <w:r w:rsidR="00FA10F0" w:rsidRPr="0012571E">
        <w:rPr>
          <w:sz w:val="28"/>
          <w:szCs w:val="28"/>
          <w:lang w:val="ru-RU" w:eastAsia="ru-RU"/>
        </w:rPr>
        <w:t>и по заложенной в них программе.</w:t>
      </w:r>
    </w:p>
    <w:p w:rsidR="00B124D2" w:rsidRPr="0012571E" w:rsidRDefault="006E7B0F" w:rsidP="0012571E">
      <w:pPr>
        <w:spacing w:before="0" w:after="0" w:line="360" w:lineRule="auto"/>
        <w:jc w:val="both"/>
        <w:textAlignment w:val="baseline"/>
        <w:rPr>
          <w:sz w:val="28"/>
          <w:szCs w:val="28"/>
          <w:bdr w:val="none" w:sz="0" w:space="0" w:color="auto" w:frame="1"/>
          <w:lang w:val="ru-RU" w:eastAsia="ru-RU"/>
        </w:rPr>
      </w:pPr>
      <w:r w:rsidRPr="0012571E">
        <w:rPr>
          <w:sz w:val="28"/>
          <w:szCs w:val="28"/>
          <w:bdr w:val="none" w:sz="0" w:space="0" w:color="auto" w:frame="1"/>
          <w:lang w:val="ru-RU" w:eastAsia="ru-RU"/>
        </w:rPr>
        <w:t>Люди всегда мечтали о таких вот помощниках,</w:t>
      </w:r>
    </w:p>
    <w:p w:rsidR="00B124D2" w:rsidRPr="0012571E" w:rsidRDefault="006E7B0F" w:rsidP="0012571E">
      <w:pPr>
        <w:spacing w:before="0" w:after="0" w:line="360" w:lineRule="auto"/>
        <w:jc w:val="both"/>
        <w:textAlignment w:val="baseline"/>
        <w:rPr>
          <w:sz w:val="28"/>
          <w:szCs w:val="28"/>
          <w:bdr w:val="none" w:sz="0" w:space="0" w:color="auto" w:frame="1"/>
          <w:lang w:val="ru-RU" w:eastAsia="ru-RU"/>
        </w:rPr>
      </w:pPr>
      <w:r w:rsidRPr="0012571E">
        <w:rPr>
          <w:sz w:val="28"/>
          <w:szCs w:val="28"/>
          <w:bdr w:val="none" w:sz="0" w:space="0" w:color="auto" w:frame="1"/>
          <w:lang w:val="ru-RU" w:eastAsia="ru-RU"/>
        </w:rPr>
        <w:lastRenderedPageBreak/>
        <w:t xml:space="preserve">о механических рабах, которые будут делать </w:t>
      </w:r>
    </w:p>
    <w:p w:rsidR="006E7B0F" w:rsidRPr="0012571E" w:rsidRDefault="006E7B0F" w:rsidP="0012571E">
      <w:pPr>
        <w:spacing w:before="0" w:after="0" w:line="360" w:lineRule="auto"/>
        <w:jc w:val="both"/>
        <w:textAlignment w:val="baseline"/>
        <w:rPr>
          <w:sz w:val="28"/>
          <w:szCs w:val="28"/>
          <w:bdr w:val="none" w:sz="0" w:space="0" w:color="auto" w:frame="1"/>
          <w:lang w:val="ru-RU" w:eastAsia="ru-RU"/>
        </w:rPr>
      </w:pPr>
      <w:r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за них всю грязную работу. </w:t>
      </w:r>
      <w:r w:rsidR="00FA10F0"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 </w:t>
      </w:r>
    </w:p>
    <w:p w:rsidR="006E7B0F" w:rsidRPr="0012571E" w:rsidRDefault="006E7B0F" w:rsidP="0012571E">
      <w:pPr>
        <w:spacing w:before="0" w:after="0" w:line="360" w:lineRule="auto"/>
        <w:ind w:firstLine="720"/>
        <w:jc w:val="both"/>
        <w:textAlignment w:val="baseline"/>
        <w:rPr>
          <w:sz w:val="28"/>
          <w:szCs w:val="28"/>
          <w:bdr w:val="none" w:sz="0" w:space="0" w:color="auto" w:frame="1"/>
          <w:lang w:val="ru-RU" w:eastAsia="ru-RU"/>
        </w:rPr>
      </w:pPr>
      <w:r w:rsidRPr="0012571E">
        <w:rPr>
          <w:sz w:val="28"/>
          <w:szCs w:val="28"/>
          <w:bdr w:val="none" w:sz="0" w:space="0" w:color="auto" w:frame="1"/>
          <w:lang w:val="ru-RU" w:eastAsia="ru-RU"/>
        </w:rPr>
        <w:t>Слово «робототехника» было впервые использ</w:t>
      </w:r>
      <w:r w:rsidR="00FA10F0"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овано в печати </w:t>
      </w:r>
      <w:proofErr w:type="spellStart"/>
      <w:r w:rsidR="00FA10F0" w:rsidRPr="0012571E">
        <w:rPr>
          <w:sz w:val="28"/>
          <w:szCs w:val="28"/>
          <w:bdr w:val="none" w:sz="0" w:space="0" w:color="auto" w:frame="1"/>
          <w:lang w:val="ru-RU" w:eastAsia="ru-RU"/>
        </w:rPr>
        <w:t>Айзеком</w:t>
      </w:r>
      <w:proofErr w:type="spellEnd"/>
      <w:r w:rsidR="00FA10F0"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 Азимовым. </w:t>
      </w:r>
      <w:r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 Он же </w:t>
      </w:r>
      <w:r w:rsidR="00FA10F0"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 </w:t>
      </w:r>
      <w:r w:rsidRPr="0012571E">
        <w:rPr>
          <w:sz w:val="28"/>
          <w:szCs w:val="28"/>
          <w:bdr w:val="none" w:sz="0" w:space="0" w:color="auto" w:frame="1"/>
          <w:lang w:val="ru-RU" w:eastAsia="ru-RU"/>
        </w:rPr>
        <w:t xml:space="preserve"> сформулировал «Три закона робототехники»:</w:t>
      </w:r>
    </w:p>
    <w:p w:rsidR="006E7B0F" w:rsidRPr="0012571E" w:rsidRDefault="006E7B0F" w:rsidP="0012571E">
      <w:pPr>
        <w:numPr>
          <w:ilvl w:val="0"/>
          <w:numId w:val="14"/>
        </w:numPr>
        <w:shd w:val="clear" w:color="auto" w:fill="FFFFFF"/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Робот не может причинить вред человеку</w:t>
      </w:r>
      <w:proofErr w:type="gramStart"/>
      <w:r w:rsidRPr="0012571E">
        <w:rPr>
          <w:sz w:val="28"/>
          <w:szCs w:val="28"/>
          <w:lang w:val="ru-RU" w:eastAsia="ru-RU"/>
        </w:rPr>
        <w:t xml:space="preserve"> </w:t>
      </w:r>
      <w:r w:rsidR="00FA10F0" w:rsidRPr="0012571E">
        <w:rPr>
          <w:sz w:val="28"/>
          <w:szCs w:val="28"/>
          <w:lang w:val="ru-RU" w:eastAsia="ru-RU"/>
        </w:rPr>
        <w:t>.</w:t>
      </w:r>
      <w:proofErr w:type="gramEnd"/>
    </w:p>
    <w:p w:rsidR="006E7B0F" w:rsidRPr="0012571E" w:rsidRDefault="006E7B0F" w:rsidP="0012571E">
      <w:pPr>
        <w:numPr>
          <w:ilvl w:val="0"/>
          <w:numId w:val="14"/>
        </w:numPr>
        <w:shd w:val="clear" w:color="auto" w:fill="FFFFFF"/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Робот должен повиноваться всем приказам</w:t>
      </w:r>
      <w:r w:rsidR="00FA10F0" w:rsidRPr="0012571E">
        <w:rPr>
          <w:sz w:val="28"/>
          <w:szCs w:val="28"/>
          <w:lang w:val="ru-RU" w:eastAsia="ru-RU"/>
        </w:rPr>
        <w:t>.</w:t>
      </w:r>
    </w:p>
    <w:p w:rsidR="006E7B0F" w:rsidRPr="0012571E" w:rsidRDefault="006E7B0F" w:rsidP="0012571E">
      <w:pPr>
        <w:numPr>
          <w:ilvl w:val="0"/>
          <w:numId w:val="14"/>
        </w:numPr>
        <w:shd w:val="clear" w:color="auto" w:fill="FFFFFF"/>
        <w:spacing w:before="0" w:after="0" w:line="360" w:lineRule="auto"/>
        <w:rPr>
          <w:rStyle w:val="apple-converted-space"/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Робот должен заботиться о своей безопасности в той мере</w:t>
      </w:r>
      <w:r w:rsidR="00FA10F0" w:rsidRPr="0012571E">
        <w:rPr>
          <w:sz w:val="28"/>
          <w:szCs w:val="28"/>
          <w:lang w:val="ru-RU" w:eastAsia="ru-RU"/>
        </w:rPr>
        <w:t>.</w:t>
      </w:r>
    </w:p>
    <w:p w:rsidR="00B124D2" w:rsidRPr="0012571E" w:rsidRDefault="0012571E" w:rsidP="0012571E">
      <w:pPr>
        <w:spacing w:before="0" w:after="0" w:line="360" w:lineRule="auto"/>
        <w:ind w:firstLine="360"/>
        <w:jc w:val="both"/>
        <w:rPr>
          <w:rStyle w:val="apple-converted-space"/>
          <w:sz w:val="28"/>
          <w:szCs w:val="28"/>
          <w:shd w:val="clear" w:color="auto" w:fill="FFFFFF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30480</wp:posOffset>
            </wp:positionV>
            <wp:extent cx="956310" cy="1005840"/>
            <wp:effectExtent l="19050" t="0" r="0" b="0"/>
            <wp:wrapNone/>
            <wp:docPr id="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31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124D2"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                               </w:t>
      </w:r>
      <w:r w:rsidR="006E7B0F" w:rsidRPr="0012571E">
        <w:rPr>
          <w:rStyle w:val="apple-converted-space"/>
          <w:sz w:val="28"/>
          <w:szCs w:val="28"/>
          <w:shd w:val="clear" w:color="auto" w:fill="FFFFFF"/>
          <w:lang w:val="ru-RU"/>
        </w:rPr>
        <w:t>1495</w:t>
      </w:r>
      <w:r w:rsidR="00B124D2"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 г. – Леонардо да Винчи создает </w:t>
      </w:r>
      <w:r w:rsidR="006E7B0F"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проект </w:t>
      </w:r>
      <w:r w:rsidR="00B124D2"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 </w:t>
      </w:r>
    </w:p>
    <w:p w:rsidR="00B124D2" w:rsidRPr="0012571E" w:rsidRDefault="00B124D2" w:rsidP="0012571E">
      <w:pPr>
        <w:spacing w:before="0" w:after="0" w:line="360" w:lineRule="auto"/>
        <w:ind w:firstLine="360"/>
        <w:jc w:val="both"/>
        <w:rPr>
          <w:rStyle w:val="apple-converted-space"/>
          <w:sz w:val="28"/>
          <w:szCs w:val="28"/>
          <w:shd w:val="clear" w:color="auto" w:fill="FFFFFF"/>
          <w:lang w:val="ru-RU"/>
        </w:rPr>
      </w:pPr>
      <w:r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                       </w:t>
      </w:r>
      <w:r w:rsidR="006E7B0F"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механического рыцаря, чтобы показать, что машина </w:t>
      </w:r>
      <w:r w:rsidRPr="0012571E">
        <w:rPr>
          <w:rStyle w:val="apple-converted-space"/>
          <w:sz w:val="28"/>
          <w:szCs w:val="28"/>
          <w:shd w:val="clear" w:color="auto" w:fill="FFFFFF"/>
          <w:lang w:val="ru-RU"/>
        </w:rPr>
        <w:t>может</w:t>
      </w:r>
    </w:p>
    <w:p w:rsidR="00B124D2" w:rsidRPr="0012571E" w:rsidRDefault="00B124D2" w:rsidP="0012571E">
      <w:pPr>
        <w:spacing w:before="0" w:after="0" w:line="360" w:lineRule="auto"/>
        <w:ind w:firstLine="360"/>
        <w:jc w:val="both"/>
        <w:rPr>
          <w:rStyle w:val="apple-converted-space"/>
          <w:sz w:val="28"/>
          <w:szCs w:val="28"/>
          <w:shd w:val="clear" w:color="auto" w:fill="FFFFFF"/>
          <w:lang w:val="ru-RU"/>
        </w:rPr>
      </w:pPr>
      <w:r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                                 </w:t>
      </w:r>
      <w:r w:rsidR="006E7B0F"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двигаться, как человек. Это изобретение </w:t>
      </w:r>
    </w:p>
    <w:p w:rsidR="006E7B0F" w:rsidRPr="0012571E" w:rsidRDefault="00B124D2" w:rsidP="0012571E">
      <w:pPr>
        <w:spacing w:before="0" w:after="0" w:line="360" w:lineRule="auto"/>
        <w:ind w:firstLine="360"/>
        <w:jc w:val="both"/>
        <w:rPr>
          <w:sz w:val="28"/>
          <w:szCs w:val="28"/>
          <w:shd w:val="clear" w:color="auto" w:fill="FFFFFF"/>
          <w:lang w:val="ru-RU"/>
        </w:rPr>
      </w:pPr>
      <w:r w:rsidRPr="0012571E">
        <w:rPr>
          <w:rStyle w:val="apple-converted-space"/>
          <w:sz w:val="28"/>
          <w:szCs w:val="28"/>
          <w:shd w:val="clear" w:color="auto" w:fill="FFFFFF"/>
          <w:lang w:val="ru-RU"/>
        </w:rPr>
        <w:t xml:space="preserve">                          </w:t>
      </w:r>
      <w:r w:rsidR="006E7B0F" w:rsidRPr="0012571E">
        <w:rPr>
          <w:rStyle w:val="apple-converted-space"/>
          <w:sz w:val="28"/>
          <w:szCs w:val="28"/>
          <w:shd w:val="clear" w:color="auto" w:fill="FFFFFF"/>
          <w:lang w:val="ru-RU"/>
        </w:rPr>
        <w:t>эпохи Возрождения считается первым в истории роботом.</w:t>
      </w:r>
    </w:p>
    <w:p w:rsidR="006E7B0F" w:rsidRPr="0012571E" w:rsidRDefault="006E7B0F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Французский механик и изобретатель Жак де </w:t>
      </w:r>
      <w:proofErr w:type="spellStart"/>
      <w:r w:rsidRPr="0012571E">
        <w:rPr>
          <w:sz w:val="28"/>
          <w:szCs w:val="28"/>
          <w:lang w:val="ru-RU" w:eastAsia="ru-RU"/>
        </w:rPr>
        <w:t>Вокансон</w:t>
      </w:r>
      <w:proofErr w:type="spellEnd"/>
      <w:r w:rsidRPr="0012571E">
        <w:rPr>
          <w:sz w:val="28"/>
          <w:szCs w:val="28"/>
          <w:lang w:val="ru-RU" w:eastAsia="ru-RU"/>
        </w:rPr>
        <w:t xml:space="preserve"> в</w:t>
      </w:r>
      <w:r w:rsidRPr="0012571E">
        <w:rPr>
          <w:sz w:val="28"/>
          <w:szCs w:val="28"/>
          <w:lang w:eastAsia="ru-RU"/>
        </w:rPr>
        <w:t> </w:t>
      </w:r>
      <w:r w:rsidRPr="0012571E">
        <w:rPr>
          <w:b/>
          <w:sz w:val="28"/>
          <w:szCs w:val="28"/>
          <w:lang w:val="ru-RU" w:eastAsia="ru-RU"/>
        </w:rPr>
        <w:t xml:space="preserve">1738 </w:t>
      </w:r>
      <w:r w:rsidR="00AA505C" w:rsidRPr="0012571E">
        <w:rPr>
          <w:b/>
          <w:sz w:val="28"/>
          <w:szCs w:val="28"/>
          <w:lang w:val="ru-RU" w:eastAsia="ru-RU"/>
        </w:rPr>
        <w:t xml:space="preserve">г. </w:t>
      </w:r>
      <w:r w:rsidRPr="0012571E">
        <w:rPr>
          <w:sz w:val="28"/>
          <w:szCs w:val="28"/>
          <w:lang w:val="ru-RU" w:eastAsia="ru-RU"/>
        </w:rPr>
        <w:t>создал первое работающее человекоподобное устройство (</w:t>
      </w:r>
      <w:proofErr w:type="spellStart"/>
      <w:r w:rsidRPr="0012571E">
        <w:rPr>
          <w:sz w:val="28"/>
          <w:szCs w:val="28"/>
          <w:lang w:val="ru-RU" w:eastAsia="ru-RU"/>
        </w:rPr>
        <w:t>андройд</w:t>
      </w:r>
      <w:proofErr w:type="spellEnd"/>
      <w:r w:rsidRPr="0012571E">
        <w:rPr>
          <w:sz w:val="28"/>
          <w:szCs w:val="28"/>
          <w:lang w:val="ru-RU" w:eastAsia="ru-RU"/>
        </w:rPr>
        <w:t>), которое играло на флейте. Он также изготовил   механическую утку,</w:t>
      </w:r>
      <w:proofErr w:type="gramStart"/>
      <w:r w:rsidR="00FA10F0" w:rsidRPr="0012571E">
        <w:rPr>
          <w:sz w:val="28"/>
          <w:szCs w:val="28"/>
          <w:lang w:val="ru-RU" w:eastAsia="ru-RU"/>
        </w:rPr>
        <w:t xml:space="preserve"> </w:t>
      </w:r>
      <w:r w:rsidRPr="0012571E">
        <w:rPr>
          <w:sz w:val="28"/>
          <w:szCs w:val="28"/>
          <w:lang w:val="ru-RU" w:eastAsia="ru-RU"/>
        </w:rPr>
        <w:t>,</w:t>
      </w:r>
      <w:proofErr w:type="gramEnd"/>
      <w:r w:rsidRPr="0012571E">
        <w:rPr>
          <w:sz w:val="28"/>
          <w:szCs w:val="28"/>
          <w:lang w:val="ru-RU" w:eastAsia="ru-RU"/>
        </w:rPr>
        <w:t xml:space="preserve"> которая могла ходить, двигать крыльями, крякать, пить воду, клевать зерно.</w:t>
      </w:r>
      <w:r w:rsidRPr="0012571E">
        <w:rPr>
          <w:sz w:val="28"/>
          <w:szCs w:val="28"/>
          <w:lang w:eastAsia="ru-RU"/>
        </w:rPr>
        <w:t> </w:t>
      </w:r>
    </w:p>
    <w:p w:rsidR="00FA10F0" w:rsidRPr="0012571E" w:rsidRDefault="00FA10F0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12571E">
        <w:rPr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5547360</wp:posOffset>
            </wp:positionH>
            <wp:positionV relativeFrom="paragraph">
              <wp:posOffset>248862</wp:posOffset>
            </wp:positionV>
            <wp:extent cx="750570" cy="868680"/>
            <wp:effectExtent l="19050" t="0" r="0" b="0"/>
            <wp:wrapNone/>
            <wp:docPr id="9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5057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7B0F" w:rsidRPr="0012571E">
        <w:rPr>
          <w:sz w:val="28"/>
          <w:szCs w:val="28"/>
          <w:lang w:val="ru-RU" w:eastAsia="ru-RU"/>
        </w:rPr>
        <w:t xml:space="preserve">Швейцарский </w:t>
      </w:r>
      <w:proofErr w:type="spellStart"/>
      <w:proofErr w:type="gramStart"/>
      <w:r w:rsidR="006E7B0F" w:rsidRPr="0012571E">
        <w:rPr>
          <w:sz w:val="28"/>
          <w:szCs w:val="28"/>
          <w:lang w:val="ru-RU" w:eastAsia="ru-RU"/>
        </w:rPr>
        <w:t>часовщи</w:t>
      </w:r>
      <w:proofErr w:type="spellEnd"/>
      <w:r w:rsidR="00B124D2" w:rsidRPr="0012571E">
        <w:rPr>
          <w:noProof/>
          <w:sz w:val="28"/>
          <w:szCs w:val="28"/>
          <w:lang w:val="ru-RU" w:eastAsia="ru-RU" w:bidi="ar-SA"/>
        </w:rPr>
        <w:t xml:space="preserve"> </w:t>
      </w:r>
      <w:r w:rsidR="006E7B0F" w:rsidRPr="0012571E">
        <w:rPr>
          <w:sz w:val="28"/>
          <w:szCs w:val="28"/>
          <w:lang w:val="ru-RU" w:eastAsia="ru-RU"/>
        </w:rPr>
        <w:t>к</w:t>
      </w:r>
      <w:proofErr w:type="gramEnd"/>
      <w:r w:rsidR="006E7B0F" w:rsidRPr="0012571E">
        <w:rPr>
          <w:sz w:val="28"/>
          <w:szCs w:val="28"/>
          <w:lang w:val="ru-RU" w:eastAsia="ru-RU"/>
        </w:rPr>
        <w:t xml:space="preserve"> Пьер-Жак </w:t>
      </w:r>
      <w:proofErr w:type="spellStart"/>
      <w:r w:rsidR="006E7B0F" w:rsidRPr="0012571E">
        <w:rPr>
          <w:sz w:val="28"/>
          <w:szCs w:val="28"/>
          <w:lang w:val="ru-RU" w:eastAsia="ru-RU"/>
        </w:rPr>
        <w:t>Дро</w:t>
      </w:r>
      <w:proofErr w:type="spellEnd"/>
      <w:r w:rsidR="006E7B0F" w:rsidRPr="0012571E">
        <w:rPr>
          <w:sz w:val="28"/>
          <w:szCs w:val="28"/>
          <w:lang w:val="ru-RU" w:eastAsia="ru-RU"/>
        </w:rPr>
        <w:t xml:space="preserve"> в </w:t>
      </w:r>
      <w:r w:rsidR="006E7B0F" w:rsidRPr="0012571E">
        <w:rPr>
          <w:b/>
          <w:sz w:val="28"/>
          <w:szCs w:val="28"/>
          <w:lang w:val="ru-RU" w:eastAsia="ru-RU"/>
        </w:rPr>
        <w:t>1770</w:t>
      </w:r>
      <w:r w:rsidR="00AA505C" w:rsidRPr="0012571E">
        <w:rPr>
          <w:b/>
          <w:sz w:val="28"/>
          <w:szCs w:val="28"/>
          <w:lang w:val="ru-RU" w:eastAsia="ru-RU"/>
        </w:rPr>
        <w:t xml:space="preserve"> </w:t>
      </w:r>
      <w:r w:rsidR="006E7B0F" w:rsidRPr="0012571E">
        <w:rPr>
          <w:sz w:val="28"/>
          <w:szCs w:val="28"/>
          <w:lang w:val="ru-RU" w:eastAsia="ru-RU"/>
        </w:rPr>
        <w:t>г</w:t>
      </w:r>
      <w:r w:rsidR="00AA505C" w:rsidRPr="0012571E">
        <w:rPr>
          <w:sz w:val="28"/>
          <w:szCs w:val="28"/>
          <w:lang w:val="ru-RU" w:eastAsia="ru-RU"/>
        </w:rPr>
        <w:t>.</w:t>
      </w:r>
      <w:r w:rsidR="006E7B0F" w:rsidRPr="0012571E">
        <w:rPr>
          <w:sz w:val="28"/>
          <w:szCs w:val="28"/>
          <w:lang w:val="ru-RU" w:eastAsia="ru-RU"/>
        </w:rPr>
        <w:t xml:space="preserve"> создал автомат писец. Это сидящая за столом девочка, которая выписывала </w:t>
      </w:r>
    </w:p>
    <w:p w:rsidR="00B124D2" w:rsidRPr="0012571E" w:rsidRDefault="006E7B0F" w:rsidP="0012571E">
      <w:pPr>
        <w:shd w:val="clear" w:color="auto" w:fill="FFFFFF"/>
        <w:spacing w:before="0" w:after="0" w:line="360" w:lineRule="auto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аккуратным почерком буквы, слова и даже могла нарисовать собаку. </w:t>
      </w:r>
    </w:p>
    <w:p w:rsidR="0012571E" w:rsidRDefault="00FA10F0" w:rsidP="0012571E">
      <w:pPr>
        <w:spacing w:before="0" w:after="0" w:line="360" w:lineRule="auto"/>
        <w:ind w:firstLine="720"/>
        <w:jc w:val="both"/>
        <w:rPr>
          <w:color w:val="333333"/>
          <w:sz w:val="28"/>
          <w:szCs w:val="28"/>
          <w:lang w:val="ru-RU" w:eastAsia="ru-RU"/>
        </w:rPr>
      </w:pPr>
      <w:r w:rsidRPr="0012571E">
        <w:rPr>
          <w:color w:val="333333"/>
          <w:sz w:val="28"/>
          <w:szCs w:val="28"/>
          <w:lang w:val="ru-RU" w:eastAsia="ru-RU"/>
        </w:rPr>
        <w:t xml:space="preserve">Не остались в стороне и русские механики  Иван Петрович </w:t>
      </w:r>
    </w:p>
    <w:p w:rsidR="00FA10F0" w:rsidRPr="0012571E" w:rsidRDefault="00FA10F0" w:rsidP="0012571E">
      <w:pPr>
        <w:spacing w:before="0" w:after="0" w:line="360" w:lineRule="auto"/>
        <w:jc w:val="both"/>
        <w:rPr>
          <w:rFonts w:cstheme="minorHAnsi"/>
          <w:color w:val="333333"/>
          <w:sz w:val="28"/>
          <w:szCs w:val="28"/>
          <w:lang w:val="ru-RU" w:eastAsia="ru-RU"/>
        </w:rPr>
      </w:pPr>
      <w:r w:rsidRPr="0012571E">
        <w:rPr>
          <w:color w:val="333333"/>
          <w:sz w:val="28"/>
          <w:szCs w:val="28"/>
          <w:lang w:val="ru-RU" w:eastAsia="ru-RU"/>
        </w:rPr>
        <w:t>Кулибин   построил   яичную фигуру – универсальные часы. Часы давали театрализованное представление и играли музыку</w:t>
      </w:r>
      <w:r w:rsidRPr="0012571E">
        <w:rPr>
          <w:rFonts w:cstheme="minorHAnsi"/>
          <w:color w:val="333333"/>
          <w:sz w:val="28"/>
          <w:szCs w:val="28"/>
          <w:lang w:val="ru-RU" w:eastAsia="ru-RU"/>
        </w:rPr>
        <w:t>.</w:t>
      </w:r>
    </w:p>
    <w:p w:rsidR="0056716A" w:rsidRPr="0012571E" w:rsidRDefault="0056716A" w:rsidP="0012571E">
      <w:pPr>
        <w:shd w:val="clear" w:color="auto" w:fill="FFFFFF"/>
        <w:spacing w:before="0" w:after="0" w:line="360" w:lineRule="auto"/>
        <w:ind w:firstLine="360"/>
        <w:rPr>
          <w:rFonts w:cstheme="minorHAnsi"/>
          <w:sz w:val="28"/>
          <w:szCs w:val="28"/>
          <w:lang w:val="ru-RU"/>
        </w:rPr>
      </w:pPr>
      <w:r w:rsidRPr="0012571E">
        <w:rPr>
          <w:rFonts w:cstheme="minorHAnsi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798016" behindDoc="0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4445</wp:posOffset>
            </wp:positionV>
            <wp:extent cx="979170" cy="1066800"/>
            <wp:effectExtent l="19050" t="0" r="0" b="0"/>
            <wp:wrapNone/>
            <wp:docPr id="10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17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A10F0" w:rsidRPr="0012571E">
        <w:rPr>
          <w:rFonts w:cstheme="minorHAnsi"/>
          <w:sz w:val="28"/>
          <w:szCs w:val="28"/>
          <w:lang w:val="ru-RU"/>
        </w:rPr>
        <w:t xml:space="preserve">                                   </w:t>
      </w:r>
      <w:r w:rsidRPr="0012571E">
        <w:rPr>
          <w:rFonts w:cstheme="minorHAnsi"/>
          <w:sz w:val="28"/>
          <w:szCs w:val="28"/>
          <w:lang w:val="ru-RU"/>
        </w:rPr>
        <w:t xml:space="preserve">        На  Всемирной выставке в Нью-Йорке был </w:t>
      </w:r>
    </w:p>
    <w:p w:rsidR="0056716A" w:rsidRPr="0012571E" w:rsidRDefault="0056716A" w:rsidP="0012571E">
      <w:pPr>
        <w:shd w:val="clear" w:color="auto" w:fill="FFFFFF"/>
        <w:spacing w:before="0" w:after="0" w:line="360" w:lineRule="auto"/>
        <w:ind w:firstLine="360"/>
        <w:rPr>
          <w:rFonts w:cstheme="minorHAnsi"/>
          <w:sz w:val="28"/>
          <w:szCs w:val="28"/>
          <w:lang w:val="ru-RU"/>
        </w:rPr>
      </w:pPr>
      <w:r w:rsidRPr="0012571E">
        <w:rPr>
          <w:rFonts w:cstheme="minorHAnsi"/>
          <w:sz w:val="28"/>
          <w:szCs w:val="28"/>
          <w:lang w:val="ru-RU"/>
        </w:rPr>
        <w:t xml:space="preserve">                                        показан   простейший  робот, </w:t>
      </w:r>
      <w:proofErr w:type="gramStart"/>
      <w:r w:rsidRPr="0012571E">
        <w:rPr>
          <w:rFonts w:cstheme="minorHAnsi"/>
          <w:sz w:val="28"/>
          <w:szCs w:val="28"/>
          <w:lang w:val="ru-RU"/>
        </w:rPr>
        <w:t>способного</w:t>
      </w:r>
      <w:proofErr w:type="gramEnd"/>
    </w:p>
    <w:p w:rsidR="00FA10F0" w:rsidRPr="0012571E" w:rsidRDefault="0056716A" w:rsidP="0012571E">
      <w:pPr>
        <w:shd w:val="clear" w:color="auto" w:fill="FFFFFF"/>
        <w:spacing w:before="0" w:after="0" w:line="360" w:lineRule="auto"/>
        <w:ind w:firstLine="360"/>
        <w:rPr>
          <w:rFonts w:cstheme="minorHAnsi"/>
          <w:sz w:val="28"/>
          <w:szCs w:val="28"/>
          <w:lang w:val="ru-RU"/>
        </w:rPr>
      </w:pPr>
      <w:r w:rsidRPr="0012571E">
        <w:rPr>
          <w:rFonts w:cstheme="minorHAnsi"/>
          <w:sz w:val="28"/>
          <w:szCs w:val="28"/>
          <w:lang w:val="ru-RU"/>
        </w:rPr>
        <w:t xml:space="preserve">                                             выполнять  команды человека.</w:t>
      </w:r>
      <w:r w:rsidRPr="0012571E">
        <w:rPr>
          <w:rFonts w:cstheme="minorHAnsi"/>
          <w:noProof/>
          <w:color w:val="094D9F"/>
          <w:sz w:val="28"/>
          <w:szCs w:val="28"/>
          <w:bdr w:val="none" w:sz="0" w:space="0" w:color="auto" w:frame="1"/>
          <w:lang w:val="ru-RU"/>
        </w:rPr>
        <w:t xml:space="preserve"> </w:t>
      </w:r>
      <w:r w:rsidR="00FA10F0" w:rsidRPr="0012571E">
        <w:rPr>
          <w:rFonts w:cstheme="minorHAnsi"/>
          <w:sz w:val="28"/>
          <w:szCs w:val="28"/>
          <w:lang w:val="ru-RU"/>
        </w:rPr>
        <w:t xml:space="preserve">                                                                                                                             </w:t>
      </w:r>
      <w:r w:rsidRPr="0012571E">
        <w:rPr>
          <w:rFonts w:cstheme="minorHAnsi"/>
          <w:sz w:val="28"/>
          <w:szCs w:val="28"/>
          <w:lang w:val="ru-RU"/>
        </w:rPr>
        <w:t xml:space="preserve"> </w:t>
      </w:r>
    </w:p>
    <w:p w:rsidR="00FA10F0" w:rsidRPr="0012571E" w:rsidRDefault="00FA10F0" w:rsidP="0012571E">
      <w:pPr>
        <w:spacing w:before="0" w:after="0" w:line="360" w:lineRule="auto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ru-RU" w:eastAsia="ru-RU"/>
        </w:rPr>
      </w:pPr>
    </w:p>
    <w:p w:rsidR="003C51A9" w:rsidRPr="0012571E" w:rsidRDefault="006E7B0F" w:rsidP="0012571E">
      <w:pPr>
        <w:pStyle w:val="1"/>
        <w:numPr>
          <w:ilvl w:val="0"/>
          <w:numId w:val="8"/>
        </w:numPr>
        <w:spacing w:before="0" w:line="360" w:lineRule="auto"/>
        <w:rPr>
          <w:rFonts w:ascii="Times New Roman" w:hAnsi="Times New Roman"/>
          <w:sz w:val="28"/>
          <w:szCs w:val="28"/>
          <w:lang w:val="ru-RU"/>
        </w:rPr>
      </w:pPr>
      <w:r w:rsidRPr="0012571E">
        <w:rPr>
          <w:rFonts w:ascii="Times New Roman" w:hAnsi="Times New Roman"/>
          <w:sz w:val="28"/>
          <w:szCs w:val="28"/>
          <w:lang w:val="ru-RU"/>
        </w:rPr>
        <w:t>такие разные роботы</w:t>
      </w:r>
    </w:p>
    <w:p w:rsidR="0012571E" w:rsidRPr="0012571E" w:rsidRDefault="0012571E" w:rsidP="0012571E">
      <w:pPr>
        <w:shd w:val="clear" w:color="auto" w:fill="FFFFFF"/>
        <w:spacing w:before="0" w:after="0" w:line="360" w:lineRule="auto"/>
        <w:ind w:firstLine="357"/>
        <w:rPr>
          <w:rFonts w:cstheme="minorHAnsi"/>
          <w:color w:val="333333"/>
          <w:sz w:val="28"/>
          <w:szCs w:val="28"/>
          <w:lang w:val="ru-RU" w:eastAsia="ru-RU"/>
        </w:rPr>
      </w:pPr>
      <w:r w:rsidRPr="0012571E">
        <w:rPr>
          <w:rFonts w:cstheme="minorHAnsi"/>
          <w:noProof/>
          <w:color w:val="000000"/>
          <w:sz w:val="28"/>
          <w:szCs w:val="28"/>
          <w:lang w:val="ru-RU" w:eastAsia="ru-RU" w:bidi="ar-SA"/>
        </w:rPr>
        <w:drawing>
          <wp:anchor distT="0" distB="0" distL="114300" distR="114300" simplePos="0" relativeHeight="251806208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343535</wp:posOffset>
            </wp:positionV>
            <wp:extent cx="4693920" cy="1482090"/>
            <wp:effectExtent l="19050" t="0" r="11430" b="3810"/>
            <wp:wrapNone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anchor>
        </w:drawing>
      </w:r>
      <w:r w:rsidR="0056716A" w:rsidRPr="0012571E">
        <w:rPr>
          <w:rFonts w:cstheme="minorHAnsi"/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В настоящее время тема роботов особенно </w:t>
      </w:r>
      <w:proofErr w:type="gramStart"/>
      <w:r w:rsidR="0056716A" w:rsidRPr="0012571E">
        <w:rPr>
          <w:rFonts w:cstheme="minorHAnsi"/>
          <w:color w:val="000000"/>
          <w:sz w:val="28"/>
          <w:szCs w:val="28"/>
          <w:bdr w:val="none" w:sz="0" w:space="0" w:color="auto" w:frame="1"/>
          <w:lang w:val="ru-RU" w:eastAsia="ru-RU"/>
        </w:rPr>
        <w:t>актуальна</w:t>
      </w:r>
      <w:proofErr w:type="gramEnd"/>
      <w:r w:rsidR="0056716A" w:rsidRPr="0012571E">
        <w:rPr>
          <w:rFonts w:cstheme="minorHAnsi"/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. </w:t>
      </w:r>
      <w:r w:rsidR="0056716A" w:rsidRPr="0012571E">
        <w:rPr>
          <w:rFonts w:cstheme="minorHAnsi"/>
          <w:color w:val="333333"/>
          <w:sz w:val="28"/>
          <w:szCs w:val="28"/>
          <w:lang w:val="ru-RU" w:eastAsia="ru-RU"/>
        </w:rPr>
        <w:t xml:space="preserve">В современном мире   существуют разные мини роботы.   </w:t>
      </w:r>
    </w:p>
    <w:p w:rsidR="0056716A" w:rsidRPr="0012571E" w:rsidRDefault="0056716A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</w:p>
    <w:p w:rsidR="0012571E" w:rsidRPr="0012571E" w:rsidRDefault="0012571E" w:rsidP="0012571E">
      <w:pPr>
        <w:spacing w:before="0" w:after="0" w:line="360" w:lineRule="auto"/>
        <w:ind w:firstLine="720"/>
        <w:textAlignment w:val="baseline"/>
        <w:rPr>
          <w:rFonts w:cstheme="minorHAnsi"/>
          <w:color w:val="333333"/>
          <w:sz w:val="28"/>
          <w:szCs w:val="28"/>
          <w:lang w:val="ru-RU" w:eastAsia="ru-RU"/>
        </w:rPr>
      </w:pPr>
      <w:r w:rsidRPr="0012571E">
        <w:rPr>
          <w:rFonts w:cstheme="minorHAnsi"/>
          <w:noProof/>
          <w:color w:val="333333"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799040" behindDoc="0" locked="0" layoutInCell="1" allowOverlap="1">
            <wp:simplePos x="0" y="0"/>
            <wp:positionH relativeFrom="column">
              <wp:posOffset>3916680</wp:posOffset>
            </wp:positionH>
            <wp:positionV relativeFrom="paragraph">
              <wp:posOffset>222885</wp:posOffset>
            </wp:positionV>
            <wp:extent cx="1169670" cy="670560"/>
            <wp:effectExtent l="19050" t="0" r="0" b="0"/>
            <wp:wrapNone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7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2571E">
        <w:rPr>
          <w:rFonts w:cstheme="minorHAnsi"/>
          <w:color w:val="333333"/>
          <w:sz w:val="28"/>
          <w:szCs w:val="28"/>
          <w:lang w:val="ru-RU" w:eastAsia="ru-RU"/>
        </w:rPr>
        <w:t>Робот</w:t>
      </w:r>
      <w:r w:rsidRPr="0012571E">
        <w:rPr>
          <w:rFonts w:cstheme="minorHAnsi"/>
          <w:color w:val="333333"/>
          <w:sz w:val="28"/>
          <w:szCs w:val="28"/>
          <w:lang w:eastAsia="ru-RU"/>
        </w:rPr>
        <w:t> Sojourner</w:t>
      </w:r>
      <w:r w:rsidRPr="0012571E">
        <w:rPr>
          <w:rFonts w:cstheme="minorHAnsi"/>
          <w:color w:val="333333"/>
          <w:sz w:val="28"/>
          <w:szCs w:val="28"/>
          <w:lang w:val="ru-RU" w:eastAsia="ru-RU"/>
        </w:rPr>
        <w:t>(</w:t>
      </w:r>
      <w:proofErr w:type="spellStart"/>
      <w:r w:rsidRPr="0012571E">
        <w:rPr>
          <w:rFonts w:cstheme="minorHAnsi"/>
          <w:color w:val="333333"/>
          <w:sz w:val="28"/>
          <w:szCs w:val="28"/>
          <w:lang w:val="ru-RU" w:eastAsia="ru-RU"/>
        </w:rPr>
        <w:t>Соджорнер-марсоход</w:t>
      </w:r>
      <w:proofErr w:type="spellEnd"/>
      <w:r w:rsidRPr="0012571E">
        <w:rPr>
          <w:rFonts w:cstheme="minorHAnsi"/>
          <w:color w:val="333333"/>
          <w:sz w:val="28"/>
          <w:szCs w:val="28"/>
          <w:lang w:val="ru-RU" w:eastAsia="ru-RU"/>
        </w:rPr>
        <w:t>)</w:t>
      </w:r>
      <w:r w:rsidRPr="0012571E">
        <w:rPr>
          <w:rFonts w:cstheme="minorHAnsi"/>
          <w:color w:val="333333"/>
          <w:sz w:val="28"/>
          <w:szCs w:val="28"/>
          <w:lang w:eastAsia="ru-RU"/>
        </w:rPr>
        <w:t> </w:t>
      </w:r>
      <w:r w:rsidRPr="0012571E">
        <w:rPr>
          <w:rFonts w:cstheme="minorHAnsi"/>
          <w:color w:val="333333"/>
          <w:sz w:val="28"/>
          <w:szCs w:val="28"/>
          <w:lang w:val="ru-RU" w:eastAsia="ru-RU"/>
        </w:rPr>
        <w:t xml:space="preserve">высадился в 1997 году на поверхность Марса и передал на Землю </w:t>
      </w:r>
    </w:p>
    <w:p w:rsidR="0012571E" w:rsidRPr="0012571E" w:rsidRDefault="0012571E" w:rsidP="0012571E">
      <w:pPr>
        <w:spacing w:before="0" w:after="0" w:line="360" w:lineRule="auto"/>
        <w:textAlignment w:val="baseline"/>
        <w:rPr>
          <w:rFonts w:cstheme="minorHAnsi"/>
          <w:color w:val="333333"/>
          <w:sz w:val="28"/>
          <w:szCs w:val="28"/>
          <w:lang w:val="ru-RU" w:eastAsia="ru-RU"/>
        </w:rPr>
      </w:pPr>
      <w:r w:rsidRPr="0012571E">
        <w:rPr>
          <w:rFonts w:cstheme="minorHAnsi"/>
          <w:color w:val="333333"/>
          <w:sz w:val="28"/>
          <w:szCs w:val="28"/>
          <w:lang w:val="ru-RU" w:eastAsia="ru-RU"/>
        </w:rPr>
        <w:t>огромное количество фотоснимков.</w:t>
      </w:r>
    </w:p>
    <w:p w:rsidR="0012571E" w:rsidRPr="0012571E" w:rsidRDefault="0012571E" w:rsidP="0012571E">
      <w:pPr>
        <w:spacing w:before="0" w:after="0" w:line="360" w:lineRule="auto"/>
        <w:ind w:firstLine="720"/>
        <w:textAlignment w:val="baseline"/>
        <w:rPr>
          <w:rFonts w:eastAsiaTheme="minorEastAsia" w:cstheme="minorHAnsi"/>
          <w:color w:val="000000" w:themeColor="text1"/>
          <w:kern w:val="24"/>
          <w:sz w:val="28"/>
          <w:szCs w:val="28"/>
          <w:lang w:val="ru-RU"/>
        </w:rPr>
      </w:pPr>
      <w:r w:rsidRPr="0012571E">
        <w:rPr>
          <w:rFonts w:cstheme="minorHAnsi"/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Роботы применяются в сфере развлечения. </w:t>
      </w:r>
      <w:r w:rsidRPr="0012571E">
        <w:rPr>
          <w:rFonts w:eastAsiaTheme="minorEastAsia" w:cstheme="minorHAnsi"/>
          <w:color w:val="000000" w:themeColor="text1"/>
          <w:kern w:val="24"/>
          <w:sz w:val="28"/>
          <w:szCs w:val="28"/>
          <w:lang w:val="ru-RU"/>
        </w:rPr>
        <w:t xml:space="preserve">С 1997 года проводятся чемпионаты мира по футболу среди роботов. </w:t>
      </w:r>
    </w:p>
    <w:p w:rsidR="0012571E" w:rsidRPr="0012571E" w:rsidRDefault="0012571E" w:rsidP="0012571E">
      <w:pPr>
        <w:spacing w:before="0" w:after="0" w:line="360" w:lineRule="auto"/>
        <w:ind w:firstLine="720"/>
        <w:textAlignment w:val="baseline"/>
        <w:rPr>
          <w:rFonts w:cstheme="minorHAnsi"/>
          <w:color w:val="000000"/>
          <w:sz w:val="28"/>
          <w:szCs w:val="28"/>
          <w:bdr w:val="none" w:sz="0" w:space="0" w:color="auto" w:frame="1"/>
          <w:lang w:val="ru-RU" w:eastAsia="ru-RU"/>
        </w:rPr>
      </w:pPr>
      <w:r w:rsidRPr="0012571E">
        <w:rPr>
          <w:rFonts w:eastAsia="+mn-ea" w:cstheme="minorHAnsi"/>
          <w:color w:val="000000"/>
          <w:kern w:val="24"/>
          <w:sz w:val="28"/>
          <w:szCs w:val="28"/>
          <w:lang w:val="ru-RU"/>
        </w:rPr>
        <w:t>Робот  ПАРО попал в</w:t>
      </w:r>
      <w:r w:rsidRPr="0012571E">
        <w:rPr>
          <w:rFonts w:eastAsia="+mn-ea" w:cstheme="minorHAnsi"/>
          <w:color w:val="000000"/>
          <w:kern w:val="24"/>
          <w:sz w:val="28"/>
          <w:szCs w:val="28"/>
        </w:rPr>
        <w:t> </w:t>
      </w:r>
      <w:r w:rsidRPr="0012571E">
        <w:rPr>
          <w:rFonts w:eastAsia="+mn-ea" w:cstheme="minorHAnsi"/>
          <w:color w:val="000000"/>
          <w:kern w:val="24"/>
          <w:sz w:val="28"/>
          <w:szCs w:val="28"/>
          <w:lang w:val="ru-RU"/>
        </w:rPr>
        <w:t>книгу рекордов Гиннеса, как самое эффективное средство от</w:t>
      </w:r>
      <w:r w:rsidRPr="0012571E">
        <w:rPr>
          <w:rFonts w:eastAsia="+mn-ea" w:cstheme="minorHAnsi"/>
          <w:color w:val="000000"/>
          <w:kern w:val="24"/>
          <w:sz w:val="28"/>
          <w:szCs w:val="28"/>
        </w:rPr>
        <w:t> </w:t>
      </w:r>
      <w:r w:rsidRPr="0012571E">
        <w:rPr>
          <w:rFonts w:eastAsia="+mn-ea" w:cstheme="minorHAnsi"/>
          <w:color w:val="000000"/>
          <w:kern w:val="24"/>
          <w:sz w:val="28"/>
          <w:szCs w:val="28"/>
          <w:lang w:val="ru-RU"/>
        </w:rPr>
        <w:t>депрессии и</w:t>
      </w:r>
      <w:r w:rsidRPr="0012571E">
        <w:rPr>
          <w:rFonts w:eastAsia="+mn-ea" w:cstheme="minorHAnsi"/>
          <w:color w:val="000000"/>
          <w:kern w:val="24"/>
          <w:sz w:val="28"/>
          <w:szCs w:val="28"/>
        </w:rPr>
        <w:t> </w:t>
      </w:r>
      <w:r w:rsidRPr="0012571E">
        <w:rPr>
          <w:rFonts w:eastAsia="+mn-ea" w:cstheme="minorHAnsi"/>
          <w:color w:val="000000"/>
          <w:kern w:val="24"/>
          <w:sz w:val="28"/>
          <w:szCs w:val="28"/>
          <w:lang w:val="ru-RU"/>
        </w:rPr>
        <w:t>болезней.</w:t>
      </w:r>
    </w:p>
    <w:p w:rsidR="006E7B0F" w:rsidRPr="0012571E" w:rsidRDefault="0012571E" w:rsidP="0012571E">
      <w:pPr>
        <w:spacing w:before="0" w:after="0" w:line="360" w:lineRule="auto"/>
        <w:ind w:firstLine="720"/>
        <w:textAlignment w:val="baseline"/>
        <w:rPr>
          <w:rFonts w:cstheme="minorHAnsi"/>
          <w:color w:val="333333"/>
          <w:sz w:val="28"/>
          <w:szCs w:val="28"/>
          <w:lang w:val="ru-RU" w:eastAsia="ru-RU"/>
        </w:rPr>
      </w:pPr>
      <w:r w:rsidRPr="0012571E">
        <w:rPr>
          <w:rFonts w:cstheme="minorHAnsi"/>
          <w:color w:val="000000"/>
          <w:sz w:val="28"/>
          <w:szCs w:val="28"/>
          <w:bdr w:val="none" w:sz="0" w:space="0" w:color="auto" w:frame="1"/>
          <w:lang w:val="ru-RU" w:eastAsia="ru-RU"/>
        </w:rPr>
        <w:t>Военные роботы поисковики, разведчики и спасатели помогают в решении сложных ситуаций.</w:t>
      </w:r>
      <w:r w:rsidRPr="0012571E">
        <w:rPr>
          <w:rFonts w:eastAsiaTheme="minorEastAsia" w:cstheme="minorHAnsi"/>
          <w:color w:val="000000" w:themeColor="text1"/>
          <w:kern w:val="24"/>
          <w:sz w:val="28"/>
          <w:szCs w:val="28"/>
          <w:lang w:val="ru-RU"/>
        </w:rPr>
        <w:t xml:space="preserve">  </w:t>
      </w:r>
    </w:p>
    <w:p w:rsidR="00B124D2" w:rsidRPr="0012571E" w:rsidRDefault="00B124D2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12571E">
        <w:rPr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0064" behindDoc="0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116205</wp:posOffset>
            </wp:positionV>
            <wp:extent cx="1047750" cy="792480"/>
            <wp:effectExtent l="19050" t="0" r="0" b="0"/>
            <wp:wrapNone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4775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2571E">
        <w:rPr>
          <w:sz w:val="28"/>
          <w:szCs w:val="28"/>
          <w:lang w:val="ru-RU" w:eastAsia="ru-RU"/>
        </w:rPr>
        <w:t xml:space="preserve">                                    </w:t>
      </w:r>
      <w:r w:rsidR="00AC373E" w:rsidRPr="0012571E">
        <w:rPr>
          <w:sz w:val="28"/>
          <w:szCs w:val="28"/>
          <w:lang w:val="ru-RU" w:eastAsia="ru-RU"/>
        </w:rPr>
        <w:t xml:space="preserve">                      </w:t>
      </w:r>
      <w:r w:rsidR="006E7B0F" w:rsidRPr="0012571E">
        <w:rPr>
          <w:sz w:val="28"/>
          <w:szCs w:val="28"/>
          <w:lang w:val="ru-RU" w:eastAsia="ru-RU"/>
        </w:rPr>
        <w:t xml:space="preserve">Робот компании </w:t>
      </w:r>
      <w:r w:rsidR="006E7B0F" w:rsidRPr="0012571E">
        <w:rPr>
          <w:sz w:val="28"/>
          <w:szCs w:val="28"/>
          <w:lang w:eastAsia="ru-RU"/>
        </w:rPr>
        <w:t>Sony</w:t>
      </w:r>
      <w:r w:rsidR="006E7B0F" w:rsidRPr="0012571E">
        <w:rPr>
          <w:sz w:val="28"/>
          <w:szCs w:val="28"/>
          <w:lang w:val="ru-RU" w:eastAsia="ru-RU"/>
        </w:rPr>
        <w:t xml:space="preserve"> — </w:t>
      </w:r>
    </w:p>
    <w:p w:rsidR="00B124D2" w:rsidRPr="0012571E" w:rsidRDefault="00B124D2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                                         </w:t>
      </w:r>
      <w:r w:rsidR="006E7B0F" w:rsidRPr="0012571E">
        <w:rPr>
          <w:sz w:val="28"/>
          <w:szCs w:val="28"/>
          <w:lang w:val="ru-RU" w:eastAsia="ru-RU"/>
        </w:rPr>
        <w:t>собачка</w:t>
      </w:r>
      <w:r w:rsidR="006E7B0F" w:rsidRPr="0012571E">
        <w:rPr>
          <w:sz w:val="28"/>
          <w:szCs w:val="28"/>
          <w:lang w:eastAsia="ru-RU"/>
        </w:rPr>
        <w:t> </w:t>
      </w:r>
      <w:proofErr w:type="spellStart"/>
      <w:r w:rsidR="006E7B0F" w:rsidRPr="0012571E">
        <w:rPr>
          <w:sz w:val="28"/>
          <w:szCs w:val="28"/>
          <w:lang w:eastAsia="ru-RU"/>
        </w:rPr>
        <w:t>Aibo</w:t>
      </w:r>
      <w:proofErr w:type="spellEnd"/>
      <w:r w:rsidR="006E7B0F" w:rsidRPr="0012571E">
        <w:rPr>
          <w:b/>
          <w:bCs/>
          <w:sz w:val="28"/>
          <w:szCs w:val="28"/>
          <w:lang w:eastAsia="ru-RU"/>
        </w:rPr>
        <w:t> </w:t>
      </w:r>
      <w:r w:rsidR="006E7B0F" w:rsidRPr="0012571E">
        <w:rPr>
          <w:sz w:val="28"/>
          <w:szCs w:val="28"/>
          <w:lang w:eastAsia="ru-RU"/>
        </w:rPr>
        <w:t> </w:t>
      </w:r>
      <w:r w:rsidR="006E7B0F" w:rsidRPr="0012571E">
        <w:rPr>
          <w:sz w:val="28"/>
          <w:szCs w:val="28"/>
          <w:lang w:val="ru-RU" w:eastAsia="ru-RU"/>
        </w:rPr>
        <w:t xml:space="preserve"> (яп.</w:t>
      </w:r>
      <w:r w:rsidR="006E7B0F" w:rsidRPr="0012571E">
        <w:rPr>
          <w:sz w:val="28"/>
          <w:szCs w:val="28"/>
          <w:lang w:eastAsia="ru-RU"/>
        </w:rPr>
        <w:t> </w:t>
      </w:r>
      <w:r w:rsidR="006E7B0F" w:rsidRPr="0012571E">
        <w:rPr>
          <w:rFonts w:eastAsia="MS Gothic"/>
          <w:sz w:val="28"/>
          <w:szCs w:val="28"/>
          <w:lang w:eastAsia="ru-RU"/>
        </w:rPr>
        <w:t>愛慕</w:t>
      </w:r>
      <w:r w:rsidR="006E7B0F" w:rsidRPr="0012571E">
        <w:rPr>
          <w:sz w:val="28"/>
          <w:szCs w:val="28"/>
          <w:lang w:eastAsia="ru-RU"/>
        </w:rPr>
        <w:t> </w:t>
      </w:r>
      <w:proofErr w:type="spellStart"/>
      <w:r w:rsidR="006E7B0F" w:rsidRPr="0012571E">
        <w:rPr>
          <w:b/>
          <w:bCs/>
          <w:sz w:val="28"/>
          <w:szCs w:val="28"/>
          <w:lang w:val="ru-RU" w:eastAsia="ru-RU"/>
        </w:rPr>
        <w:t>айбо</w:t>
      </w:r>
      <w:proofErr w:type="spellEnd"/>
      <w:r w:rsidR="006E7B0F" w:rsidRPr="0012571E">
        <w:rPr>
          <w:sz w:val="28"/>
          <w:szCs w:val="28"/>
          <w:lang w:eastAsia="ru-RU"/>
        </w:rPr>
        <w:t> </w:t>
      </w:r>
      <w:r w:rsidR="006E7B0F" w:rsidRPr="0012571E">
        <w:rPr>
          <w:sz w:val="28"/>
          <w:szCs w:val="28"/>
          <w:lang w:val="ru-RU" w:eastAsia="ru-RU"/>
        </w:rPr>
        <w:t xml:space="preserve">означает «любовь»). </w:t>
      </w:r>
    </w:p>
    <w:p w:rsidR="006E7B0F" w:rsidRPr="0012571E" w:rsidRDefault="00B124D2" w:rsidP="0012571E">
      <w:pPr>
        <w:shd w:val="clear" w:color="auto" w:fill="FFFFFF"/>
        <w:spacing w:before="0" w:after="0" w:line="360" w:lineRule="auto"/>
        <w:ind w:firstLine="72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                              </w:t>
      </w:r>
      <w:r w:rsidR="0012571E" w:rsidRPr="0012571E">
        <w:rPr>
          <w:sz w:val="28"/>
          <w:szCs w:val="28"/>
          <w:lang w:val="ru-RU" w:eastAsia="ru-RU"/>
        </w:rPr>
        <w:t xml:space="preserve"> </w:t>
      </w:r>
      <w:r w:rsidR="006E7B0F" w:rsidRPr="0012571E">
        <w:rPr>
          <w:sz w:val="28"/>
          <w:szCs w:val="28"/>
          <w:lang w:val="ru-RU" w:eastAsia="ru-RU"/>
        </w:rPr>
        <w:t xml:space="preserve"> Собачка умеет бегать, прыгать, потягиваться, играть в футбол и танцевать.</w:t>
      </w:r>
      <w:r w:rsidR="006E7B0F" w:rsidRPr="0012571E">
        <w:rPr>
          <w:rFonts w:eastAsiaTheme="minorEastAsia"/>
          <w:color w:val="000000" w:themeColor="text1"/>
          <w:kern w:val="24"/>
          <w:sz w:val="28"/>
          <w:szCs w:val="28"/>
          <w:lang w:val="ru-RU"/>
        </w:rPr>
        <w:t xml:space="preserve"> </w:t>
      </w:r>
      <w:r w:rsidR="006E7B0F"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 </w:t>
      </w:r>
    </w:p>
    <w:p w:rsidR="00B7514F" w:rsidRPr="0012571E" w:rsidRDefault="006E7B0F" w:rsidP="0012571E">
      <w:pPr>
        <w:spacing w:before="0" w:after="0" w:line="360" w:lineRule="auto"/>
        <w:ind w:firstLine="720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ru-RU" w:eastAsia="ru-RU"/>
        </w:rPr>
      </w:pPr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На выставке </w:t>
      </w:r>
      <w:proofErr w:type="spellStart"/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>Робополис</w:t>
      </w:r>
      <w:proofErr w:type="spellEnd"/>
      <w:r w:rsidR="0012571E"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, которая проходила в нашем городе, </w:t>
      </w:r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 я познакомился с разными видами роботов. Например: летающий </w:t>
      </w:r>
      <w:proofErr w:type="spellStart"/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>дрон</w:t>
      </w:r>
      <w:proofErr w:type="spellEnd"/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 </w:t>
      </w:r>
      <w:proofErr w:type="spellStart"/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>Квадракоптор</w:t>
      </w:r>
      <w:proofErr w:type="spellEnd"/>
      <w:r w:rsidRPr="0012571E">
        <w:rPr>
          <w:color w:val="000000"/>
          <w:sz w:val="28"/>
          <w:szCs w:val="28"/>
          <w:bdr w:val="none" w:sz="0" w:space="0" w:color="auto" w:frame="1"/>
          <w:lang w:val="ru-RU" w:eastAsia="ru-RU"/>
        </w:rPr>
        <w:t xml:space="preserve">, робот собака Чип, робот Минер и другие. </w:t>
      </w:r>
      <w:proofErr w:type="spellStart"/>
      <w:proofErr w:type="gramStart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>Мне</w:t>
      </w:r>
      <w:proofErr w:type="spellEnd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>очень</w:t>
      </w:r>
      <w:proofErr w:type="spellEnd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>понравилась</w:t>
      </w:r>
      <w:proofErr w:type="spellEnd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>выставка</w:t>
      </w:r>
      <w:proofErr w:type="spellEnd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>.</w:t>
      </w:r>
      <w:proofErr w:type="gramEnd"/>
      <w:r w:rsidRPr="0012571E">
        <w:rPr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D528E0" w:rsidRPr="0012571E" w:rsidRDefault="006E7B0F" w:rsidP="0012571E">
      <w:pPr>
        <w:pStyle w:val="1"/>
        <w:numPr>
          <w:ilvl w:val="0"/>
          <w:numId w:val="8"/>
        </w:numPr>
        <w:spacing w:before="0" w:line="360" w:lineRule="auto"/>
        <w:rPr>
          <w:rFonts w:ascii="Times New Roman" w:hAnsi="Times New Roman"/>
          <w:sz w:val="28"/>
          <w:szCs w:val="28"/>
          <w:lang w:val="ru-RU"/>
        </w:rPr>
      </w:pPr>
      <w:r w:rsidRPr="0012571E">
        <w:rPr>
          <w:rFonts w:ascii="Times New Roman" w:hAnsi="Times New Roman"/>
          <w:sz w:val="28"/>
          <w:szCs w:val="28"/>
          <w:lang w:val="ru-RU"/>
        </w:rPr>
        <w:t>результаты анкетирования одноклассников</w:t>
      </w:r>
    </w:p>
    <w:p w:rsidR="006E7B0F" w:rsidRPr="0012571E" w:rsidRDefault="006E7B0F" w:rsidP="0012571E">
      <w:pPr>
        <w:shd w:val="clear" w:color="auto" w:fill="FFFFFF"/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r w:rsidRPr="0012571E">
        <w:rPr>
          <w:sz w:val="28"/>
          <w:szCs w:val="28"/>
          <w:lang w:val="ru-RU"/>
        </w:rPr>
        <w:t>Вместе с учителем было проведено анкетирование одноклассников, чтобы узнать, любят ли мои ровесники собирать конструктор</w:t>
      </w:r>
      <w:r w:rsidRPr="0012571E">
        <w:rPr>
          <w:sz w:val="28"/>
          <w:szCs w:val="28"/>
          <w:lang w:val="ru-RU" w:eastAsia="ru-RU"/>
        </w:rPr>
        <w:t xml:space="preserve">. </w:t>
      </w:r>
      <w:r w:rsidRPr="0012571E">
        <w:rPr>
          <w:sz w:val="28"/>
          <w:szCs w:val="28"/>
          <w:lang w:val="ru-RU"/>
        </w:rPr>
        <w:t xml:space="preserve">В моей анкете участвовало 18 человек. </w:t>
      </w:r>
    </w:p>
    <w:p w:rsidR="006E7B0F" w:rsidRPr="0012571E" w:rsidRDefault="006E7B0F" w:rsidP="0012571E">
      <w:pPr>
        <w:shd w:val="clear" w:color="auto" w:fill="FFFFFF"/>
        <w:spacing w:before="0" w:after="0" w:line="360" w:lineRule="auto"/>
        <w:ind w:firstLine="36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 В анкете один вопрос: «Чем ты любишь заниматься в свободное время?» </w:t>
      </w:r>
      <w:r w:rsidR="0012571E" w:rsidRPr="0012571E">
        <w:rPr>
          <w:sz w:val="28"/>
          <w:szCs w:val="28"/>
          <w:lang w:val="ru-RU" w:eastAsia="ru-RU"/>
        </w:rPr>
        <w:t xml:space="preserve"> </w:t>
      </w:r>
    </w:p>
    <w:p w:rsidR="006E7B0F" w:rsidRPr="0012571E" w:rsidRDefault="006E7B0F" w:rsidP="0012571E">
      <w:pPr>
        <w:pStyle w:val="afc"/>
        <w:shd w:val="clear" w:color="auto" w:fill="FFFFFF"/>
        <w:spacing w:before="0" w:after="0" w:line="360" w:lineRule="auto"/>
        <w:ind w:left="36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И пять вариантов ответа. Вот </w:t>
      </w:r>
      <w:proofErr w:type="gramStart"/>
      <w:r w:rsidRPr="0012571E">
        <w:rPr>
          <w:sz w:val="28"/>
          <w:szCs w:val="28"/>
          <w:lang w:val="ru-RU" w:eastAsia="ru-RU"/>
        </w:rPr>
        <w:t>какие</w:t>
      </w:r>
      <w:proofErr w:type="gramEnd"/>
      <w:r w:rsidRPr="0012571E">
        <w:rPr>
          <w:sz w:val="28"/>
          <w:szCs w:val="28"/>
          <w:lang w:val="ru-RU" w:eastAsia="ru-RU"/>
        </w:rPr>
        <w:t xml:space="preserve"> результаты получились</w:t>
      </w:r>
    </w:p>
    <w:p w:rsidR="006E7B0F" w:rsidRPr="0012571E" w:rsidRDefault="006E7B0F" w:rsidP="0012571E">
      <w:pPr>
        <w:pStyle w:val="afc"/>
        <w:shd w:val="clear" w:color="auto" w:fill="FFFFFF"/>
        <w:spacing w:before="0" w:after="0" w:line="360" w:lineRule="auto"/>
        <w:ind w:left="36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------- гулять с друзьями - 24%</w:t>
      </w:r>
    </w:p>
    <w:p w:rsidR="006E7B0F" w:rsidRPr="0012571E" w:rsidRDefault="006E7B0F" w:rsidP="0012571E">
      <w:pPr>
        <w:pStyle w:val="afc"/>
        <w:shd w:val="clear" w:color="auto" w:fill="FFFFFF"/>
        <w:spacing w:before="0" w:after="0" w:line="360" w:lineRule="auto"/>
        <w:ind w:left="360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-------читать – 18%</w:t>
      </w:r>
    </w:p>
    <w:p w:rsidR="006E7B0F" w:rsidRPr="0012571E" w:rsidRDefault="006E7B0F" w:rsidP="0012571E">
      <w:pPr>
        <w:pStyle w:val="afc"/>
        <w:shd w:val="clear" w:color="auto" w:fill="FFFFFF"/>
        <w:spacing w:before="0" w:after="0" w:line="360" w:lineRule="auto"/>
        <w:ind w:left="360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-------смотреть ТВ -12%</w:t>
      </w:r>
    </w:p>
    <w:p w:rsidR="006E7B0F" w:rsidRPr="0012571E" w:rsidRDefault="006E7B0F" w:rsidP="0012571E">
      <w:pPr>
        <w:pStyle w:val="afc"/>
        <w:shd w:val="clear" w:color="auto" w:fill="FFFFFF"/>
        <w:spacing w:before="0" w:after="0" w:line="360" w:lineRule="auto"/>
        <w:ind w:left="360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>-------заниматься спортом -14%</w:t>
      </w:r>
    </w:p>
    <w:p w:rsidR="006E7B0F" w:rsidRPr="0012571E" w:rsidRDefault="006E7B0F" w:rsidP="0012571E">
      <w:pPr>
        <w:pStyle w:val="afc"/>
        <w:shd w:val="clear" w:color="auto" w:fill="FFFFFF"/>
        <w:spacing w:before="0" w:after="0" w:line="360" w:lineRule="auto"/>
        <w:ind w:left="360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t xml:space="preserve">-------играть </w:t>
      </w:r>
      <w:proofErr w:type="gramStart"/>
      <w:r w:rsidRPr="0012571E">
        <w:rPr>
          <w:sz w:val="28"/>
          <w:szCs w:val="28"/>
          <w:lang w:val="ru-RU" w:eastAsia="ru-RU"/>
        </w:rPr>
        <w:t>в</w:t>
      </w:r>
      <w:proofErr w:type="gramEnd"/>
      <w:r w:rsidRPr="0012571E">
        <w:rPr>
          <w:sz w:val="28"/>
          <w:szCs w:val="28"/>
          <w:lang w:val="ru-RU" w:eastAsia="ru-RU"/>
        </w:rPr>
        <w:t xml:space="preserve"> конструктор ЛЕГО -32%</w:t>
      </w:r>
    </w:p>
    <w:p w:rsidR="006E7B0F" w:rsidRPr="0012571E" w:rsidRDefault="006E7B0F" w:rsidP="0012571E">
      <w:pPr>
        <w:shd w:val="clear" w:color="auto" w:fill="FFFFFF"/>
        <w:spacing w:before="0" w:after="0" w:line="360" w:lineRule="auto"/>
        <w:ind w:firstLine="360"/>
        <w:jc w:val="both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lang w:val="ru-RU" w:eastAsia="ru-RU"/>
        </w:rPr>
        <w:lastRenderedPageBreak/>
        <w:t xml:space="preserve">Из этого опроса я вижу, что ребятам </w:t>
      </w:r>
      <w:r w:rsidR="0012571E" w:rsidRPr="0012571E">
        <w:rPr>
          <w:sz w:val="28"/>
          <w:szCs w:val="28"/>
          <w:lang w:val="ru-RU" w:eastAsia="ru-RU"/>
        </w:rPr>
        <w:t>увлекаются конструированием</w:t>
      </w:r>
      <w:proofErr w:type="gramStart"/>
      <w:r w:rsidR="0012571E" w:rsidRPr="0012571E">
        <w:rPr>
          <w:sz w:val="28"/>
          <w:szCs w:val="28"/>
          <w:lang w:val="ru-RU" w:eastAsia="ru-RU"/>
        </w:rPr>
        <w:t xml:space="preserve">., </w:t>
      </w:r>
      <w:proofErr w:type="gramEnd"/>
      <w:r w:rsidR="0012571E" w:rsidRPr="0012571E">
        <w:rPr>
          <w:sz w:val="28"/>
          <w:szCs w:val="28"/>
          <w:lang w:val="ru-RU" w:eastAsia="ru-RU"/>
        </w:rPr>
        <w:t>значит им будет интересно, то, что я им расскажу о роботах.</w:t>
      </w:r>
    </w:p>
    <w:p w:rsidR="00AC373E" w:rsidRPr="0012571E" w:rsidRDefault="00AC373E" w:rsidP="0012571E">
      <w:pPr>
        <w:spacing w:before="0" w:after="0" w:line="360" w:lineRule="auto"/>
        <w:jc w:val="both"/>
        <w:rPr>
          <w:sz w:val="28"/>
          <w:szCs w:val="28"/>
          <w:shd w:val="clear" w:color="auto" w:fill="FFFFFF"/>
          <w:lang w:val="ru-RU"/>
        </w:rPr>
      </w:pPr>
      <w:r w:rsidRPr="0012571E">
        <w:rPr>
          <w:noProof/>
          <w:sz w:val="28"/>
          <w:szCs w:val="28"/>
          <w:shd w:val="clear" w:color="auto" w:fill="FFFFFF"/>
          <w:lang w:val="ru-RU" w:eastAsia="ru-RU" w:bidi="ar-SA"/>
        </w:rPr>
        <w:drawing>
          <wp:inline distT="0" distB="0" distL="0" distR="0">
            <wp:extent cx="4069080" cy="1676400"/>
            <wp:effectExtent l="0" t="0" r="0" b="0"/>
            <wp:docPr id="19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E97F5F" w:rsidRPr="0012571E" w:rsidRDefault="006E7B0F" w:rsidP="0012571E">
      <w:pPr>
        <w:pStyle w:val="1"/>
        <w:numPr>
          <w:ilvl w:val="0"/>
          <w:numId w:val="8"/>
        </w:numPr>
        <w:pBdr>
          <w:top w:val="single" w:sz="24" w:space="1" w:color="B83D68"/>
        </w:pBdr>
        <w:spacing w:before="0" w:line="360" w:lineRule="auto"/>
        <w:rPr>
          <w:rFonts w:ascii="Times New Roman" w:hAnsi="Times New Roman"/>
          <w:b w:val="0"/>
          <w:sz w:val="28"/>
          <w:szCs w:val="28"/>
          <w:lang w:val="ru-RU"/>
        </w:rPr>
      </w:pPr>
      <w:r w:rsidRPr="0012571E">
        <w:rPr>
          <w:rFonts w:ascii="Times New Roman" w:hAnsi="Times New Roman"/>
          <w:sz w:val="28"/>
          <w:szCs w:val="28"/>
          <w:lang w:val="ru-RU"/>
        </w:rPr>
        <w:t>практическая часть</w:t>
      </w:r>
    </w:p>
    <w:p w:rsidR="006E7B0F" w:rsidRPr="0012571E" w:rsidRDefault="006E7B0F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r w:rsidRPr="0012571E">
        <w:rPr>
          <w:sz w:val="28"/>
          <w:szCs w:val="28"/>
          <w:lang w:val="ru-RU"/>
        </w:rPr>
        <w:t>Для меня любое конструирование роботов, это не просто четкая сборка по инструкциям, я люблю придум</w:t>
      </w:r>
      <w:r w:rsidR="0012571E" w:rsidRPr="0012571E">
        <w:rPr>
          <w:sz w:val="28"/>
          <w:szCs w:val="28"/>
          <w:lang w:val="ru-RU"/>
        </w:rPr>
        <w:t xml:space="preserve">ывать, каким будет мой робот. </w:t>
      </w:r>
      <w:r w:rsidRPr="0012571E">
        <w:rPr>
          <w:sz w:val="28"/>
          <w:szCs w:val="28"/>
          <w:lang w:val="ru-RU"/>
        </w:rPr>
        <w:t xml:space="preserve"> Дома у меня есть робот Жук, который управляется с помощью пульта. И робот Электрон, который может исполнять голосовые команды. </w:t>
      </w:r>
    </w:p>
    <w:p w:rsidR="0012571E" w:rsidRPr="0012571E" w:rsidRDefault="0012571E" w:rsidP="0012571E">
      <w:pPr>
        <w:spacing w:before="0" w:after="0" w:line="360" w:lineRule="auto"/>
        <w:ind w:firstLine="360"/>
        <w:rPr>
          <w:sz w:val="28"/>
          <w:szCs w:val="28"/>
          <w:lang w:val="ru-RU"/>
        </w:rPr>
      </w:pPr>
      <w:r w:rsidRPr="0012571E">
        <w:rPr>
          <w:sz w:val="28"/>
          <w:szCs w:val="28"/>
          <w:lang w:val="ru-RU"/>
        </w:rPr>
        <w:t xml:space="preserve">На выставке </w:t>
      </w:r>
      <w:proofErr w:type="spellStart"/>
      <w:r w:rsidRPr="0012571E">
        <w:rPr>
          <w:sz w:val="28"/>
          <w:szCs w:val="28"/>
          <w:lang w:val="ru-RU"/>
        </w:rPr>
        <w:t>Робополис</w:t>
      </w:r>
      <w:proofErr w:type="spellEnd"/>
      <w:r w:rsidRPr="0012571E">
        <w:rPr>
          <w:sz w:val="28"/>
          <w:szCs w:val="28"/>
          <w:lang w:val="ru-RU"/>
        </w:rPr>
        <w:t xml:space="preserve"> мне купили набор «</w:t>
      </w:r>
      <w:proofErr w:type="spellStart"/>
      <w:r w:rsidRPr="0012571E">
        <w:rPr>
          <w:sz w:val="28"/>
          <w:szCs w:val="28"/>
          <w:lang w:val="ru-RU"/>
        </w:rPr>
        <w:t>Эврики</w:t>
      </w:r>
      <w:proofErr w:type="spellEnd"/>
      <w:r w:rsidRPr="0012571E">
        <w:rPr>
          <w:sz w:val="28"/>
          <w:szCs w:val="28"/>
          <w:lang w:val="ru-RU"/>
        </w:rPr>
        <w:t>»</w:t>
      </w:r>
      <w:proofErr w:type="gramStart"/>
      <w:r w:rsidRPr="0012571E">
        <w:rPr>
          <w:sz w:val="28"/>
          <w:szCs w:val="28"/>
          <w:lang w:val="ru-RU"/>
        </w:rPr>
        <w:t xml:space="preserve"> .</w:t>
      </w:r>
      <w:proofErr w:type="gramEnd"/>
      <w:r w:rsidRPr="0012571E">
        <w:rPr>
          <w:sz w:val="28"/>
          <w:szCs w:val="28"/>
          <w:lang w:val="ru-RU"/>
        </w:rPr>
        <w:t xml:space="preserve">   Я решил собирать ходящего робота. Он  очень похож на любимого героя из мультика по имени </w:t>
      </w:r>
      <w:proofErr w:type="spellStart"/>
      <w:r w:rsidRPr="0012571E">
        <w:rPr>
          <w:sz w:val="28"/>
          <w:szCs w:val="28"/>
          <w:lang w:val="ru-RU"/>
        </w:rPr>
        <w:t>Валли</w:t>
      </w:r>
      <w:proofErr w:type="spellEnd"/>
      <w:r w:rsidRPr="0012571E">
        <w:rPr>
          <w:sz w:val="28"/>
          <w:szCs w:val="28"/>
          <w:lang w:val="ru-RU"/>
        </w:rPr>
        <w:t xml:space="preserve">. Я собрал  робота по инструкции. Робот двигается самостоятельно, питание идет от батарейки.   </w:t>
      </w:r>
    </w:p>
    <w:p w:rsidR="00101E52" w:rsidRPr="0012571E" w:rsidRDefault="00A60380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r w:rsidRPr="00A60380">
        <w:rPr>
          <w:rFonts w:cstheme="minorHAnsi"/>
          <w:b/>
          <w:noProof/>
          <w:sz w:val="28"/>
          <w:szCs w:val="28"/>
        </w:rPr>
        <w:pict>
          <v:shape id="_x0000_s1052" type="#_x0000_t75" style="position:absolute;left:0;text-align:left;margin-left:179.75pt;margin-top:-18.6pt;width:285.95pt;height:3in;z-index:-251508224">
            <v:imagedata r:id="rId24" o:title=""/>
          </v:shape>
          <o:OLEObject Type="Embed" ProgID="PowerPoint.Slide.12" ShapeID="_x0000_s1052" DrawAspect="Content" ObjectID="_1585689598" r:id="rId25"/>
        </w:pict>
      </w:r>
    </w:p>
    <w:p w:rsidR="00AC373E" w:rsidRPr="0012571E" w:rsidRDefault="0012571E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809280" behindDoc="1" locked="0" layoutInCell="1" allowOverlap="1">
            <wp:simplePos x="0" y="0"/>
            <wp:positionH relativeFrom="column">
              <wp:posOffset>259080</wp:posOffset>
            </wp:positionH>
            <wp:positionV relativeFrom="paragraph">
              <wp:posOffset>102870</wp:posOffset>
            </wp:positionV>
            <wp:extent cx="1268730" cy="1691640"/>
            <wp:effectExtent l="19050" t="0" r="7620" b="0"/>
            <wp:wrapNone/>
            <wp:docPr id="21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rto="http://schemas.microsoft.com/office/word/2006/arto"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73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C373E" w:rsidRPr="0012571E" w:rsidRDefault="00AC373E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</w:p>
    <w:p w:rsidR="00AC373E" w:rsidRPr="0012571E" w:rsidRDefault="00AC373E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</w:p>
    <w:p w:rsidR="00AC373E" w:rsidRPr="0012571E" w:rsidRDefault="00AC373E" w:rsidP="0012571E">
      <w:pPr>
        <w:spacing w:before="0" w:after="0" w:line="360" w:lineRule="auto"/>
        <w:ind w:firstLine="360"/>
        <w:jc w:val="both"/>
        <w:rPr>
          <w:sz w:val="28"/>
          <w:szCs w:val="28"/>
          <w:lang w:val="ru-RU"/>
        </w:rPr>
      </w:pPr>
    </w:p>
    <w:p w:rsidR="00AC373E" w:rsidRDefault="00AC373E" w:rsidP="0012571E">
      <w:pPr>
        <w:spacing w:before="0" w:after="0" w:line="360" w:lineRule="auto"/>
        <w:jc w:val="both"/>
        <w:rPr>
          <w:sz w:val="28"/>
          <w:szCs w:val="28"/>
          <w:lang w:val="ru-RU"/>
        </w:rPr>
      </w:pPr>
    </w:p>
    <w:p w:rsidR="0012571E" w:rsidRDefault="0012571E" w:rsidP="0012571E">
      <w:pPr>
        <w:spacing w:before="0" w:after="0" w:line="360" w:lineRule="auto"/>
        <w:jc w:val="both"/>
        <w:rPr>
          <w:sz w:val="28"/>
          <w:szCs w:val="28"/>
          <w:lang w:val="ru-RU"/>
        </w:rPr>
      </w:pPr>
    </w:p>
    <w:p w:rsidR="0012571E" w:rsidRPr="0012571E" w:rsidRDefault="0012571E" w:rsidP="0012571E">
      <w:pPr>
        <w:spacing w:before="0" w:after="0" w:line="360" w:lineRule="auto"/>
        <w:jc w:val="both"/>
        <w:rPr>
          <w:sz w:val="28"/>
          <w:szCs w:val="28"/>
          <w:lang w:val="ru-RU"/>
        </w:rPr>
      </w:pPr>
    </w:p>
    <w:p w:rsidR="00A54B8B" w:rsidRPr="0012571E" w:rsidRDefault="002A3492" w:rsidP="0012571E">
      <w:pPr>
        <w:pStyle w:val="1"/>
        <w:spacing w:before="0" w:line="360" w:lineRule="auto"/>
        <w:rPr>
          <w:rFonts w:ascii="Times New Roman" w:hAnsi="Times New Roman"/>
          <w:sz w:val="28"/>
          <w:szCs w:val="28"/>
          <w:lang w:val="ru-RU"/>
        </w:rPr>
      </w:pPr>
      <w:r w:rsidRPr="0012571E">
        <w:rPr>
          <w:rFonts w:ascii="Times New Roman" w:hAnsi="Times New Roman"/>
          <w:sz w:val="28"/>
          <w:szCs w:val="28"/>
          <w:lang w:val="ru-RU"/>
        </w:rPr>
        <w:t>заключение</w:t>
      </w:r>
    </w:p>
    <w:p w:rsidR="0012571E" w:rsidRPr="0012571E" w:rsidRDefault="006E7B0F" w:rsidP="0012571E">
      <w:pPr>
        <w:shd w:val="clear" w:color="auto" w:fill="FFFFFF"/>
        <w:spacing w:before="0" w:after="0" w:line="360" w:lineRule="auto"/>
        <w:rPr>
          <w:rFonts w:cstheme="minorHAnsi"/>
          <w:sz w:val="28"/>
          <w:szCs w:val="28"/>
          <w:lang w:val="ru-RU"/>
        </w:rPr>
      </w:pPr>
      <w:r w:rsidRPr="0012571E">
        <w:rPr>
          <w:color w:val="000000"/>
          <w:sz w:val="28"/>
          <w:szCs w:val="28"/>
          <w:lang w:val="ru-RU" w:eastAsia="ru-RU"/>
        </w:rPr>
        <w:t xml:space="preserve">  </w:t>
      </w:r>
      <w:r w:rsidR="00392943" w:rsidRPr="0012571E">
        <w:rPr>
          <w:color w:val="000000"/>
          <w:sz w:val="28"/>
          <w:szCs w:val="28"/>
          <w:lang w:val="ru-RU" w:eastAsia="ru-RU"/>
        </w:rPr>
        <w:tab/>
      </w:r>
      <w:r w:rsidR="0012571E" w:rsidRPr="0012571E">
        <w:rPr>
          <w:rFonts w:cstheme="minorHAnsi"/>
          <w:sz w:val="28"/>
          <w:szCs w:val="28"/>
          <w:lang w:val="ru-RU"/>
        </w:rPr>
        <w:t xml:space="preserve">Я понял, что роботы появились не сами, их придумал человек для облегчения своего труда. Человек создает роботов для своих целей, закладывая в них программы. </w:t>
      </w:r>
    </w:p>
    <w:p w:rsidR="0012571E" w:rsidRPr="0012571E" w:rsidRDefault="0012571E" w:rsidP="0012571E">
      <w:pPr>
        <w:shd w:val="clear" w:color="auto" w:fill="FFFFFF"/>
        <w:spacing w:before="0" w:after="0" w:line="360" w:lineRule="auto"/>
        <w:rPr>
          <w:rFonts w:cstheme="minorHAnsi"/>
          <w:color w:val="000000"/>
          <w:sz w:val="28"/>
          <w:szCs w:val="28"/>
          <w:lang w:val="ru-RU" w:eastAsia="ru-RU"/>
        </w:rPr>
      </w:pPr>
      <w:r w:rsidRPr="0012571E">
        <w:rPr>
          <w:rFonts w:cstheme="minorHAnsi"/>
          <w:sz w:val="28"/>
          <w:szCs w:val="28"/>
          <w:lang w:val="ru-RU"/>
        </w:rPr>
        <w:lastRenderedPageBreak/>
        <w:t xml:space="preserve">В ходе моих исследований, я хотел показать, что можно собрать мини-робота самостоятельно. Изготовление робота очень интересный, увлекательный и познавательный процесс. </w:t>
      </w:r>
    </w:p>
    <w:p w:rsidR="00312CA2" w:rsidRPr="0012571E" w:rsidRDefault="006E7B0F" w:rsidP="0012571E">
      <w:pPr>
        <w:spacing w:before="0" w:after="0" w:line="360" w:lineRule="auto"/>
        <w:jc w:val="center"/>
        <w:rPr>
          <w:b/>
          <w:i/>
          <w:color w:val="0F243E" w:themeColor="text2" w:themeShade="80"/>
          <w:sz w:val="28"/>
          <w:szCs w:val="28"/>
          <w:lang w:val="ru-RU"/>
        </w:rPr>
      </w:pPr>
      <w:r w:rsidRPr="0012571E">
        <w:rPr>
          <w:b/>
          <w:i/>
          <w:color w:val="0F243E" w:themeColor="text2" w:themeShade="80"/>
          <w:sz w:val="28"/>
          <w:szCs w:val="28"/>
          <w:lang w:val="ru-RU"/>
        </w:rPr>
        <w:t>За роботами – будущее!</w:t>
      </w:r>
    </w:p>
    <w:p w:rsidR="006F6136" w:rsidRPr="0012571E" w:rsidRDefault="00DD7D35" w:rsidP="0012571E">
      <w:pPr>
        <w:pStyle w:val="1"/>
        <w:spacing w:before="0" w:line="360" w:lineRule="auto"/>
        <w:rPr>
          <w:rFonts w:ascii="Times New Roman" w:hAnsi="Times New Roman"/>
          <w:sz w:val="28"/>
          <w:szCs w:val="28"/>
          <w:lang w:val="ru-RU"/>
        </w:rPr>
      </w:pPr>
      <w:r w:rsidRPr="0012571E">
        <w:rPr>
          <w:rFonts w:ascii="Times New Roman" w:hAnsi="Times New Roman"/>
          <w:sz w:val="28"/>
          <w:szCs w:val="28"/>
          <w:lang w:val="ru-RU"/>
        </w:rPr>
        <w:t>список литературы</w:t>
      </w:r>
    </w:p>
    <w:p w:rsidR="0012571E" w:rsidRDefault="0012571E" w:rsidP="0012571E">
      <w:pPr>
        <w:spacing w:before="0" w:after="0" w:line="360" w:lineRule="auto"/>
        <w:rPr>
          <w:i/>
          <w:iCs/>
          <w:sz w:val="28"/>
          <w:szCs w:val="28"/>
          <w:shd w:val="clear" w:color="auto" w:fill="FFFFFF"/>
          <w:lang w:val="ru-RU" w:eastAsia="ru-RU"/>
        </w:rPr>
      </w:pPr>
    </w:p>
    <w:p w:rsidR="0012571E" w:rsidRPr="0012571E" w:rsidRDefault="006E7B0F" w:rsidP="0012571E">
      <w:pPr>
        <w:spacing w:before="0" w:after="0" w:line="360" w:lineRule="auto"/>
        <w:rPr>
          <w:sz w:val="28"/>
          <w:szCs w:val="28"/>
          <w:shd w:val="clear" w:color="auto" w:fill="FFFFFF"/>
          <w:lang w:val="ru-RU" w:eastAsia="ru-RU"/>
        </w:rPr>
      </w:pPr>
      <w:r w:rsidRPr="0012571E">
        <w:rPr>
          <w:i/>
          <w:iCs/>
          <w:sz w:val="28"/>
          <w:szCs w:val="28"/>
          <w:shd w:val="clear" w:color="auto" w:fill="FFFFFF"/>
          <w:lang w:val="ru-RU" w:eastAsia="ru-RU"/>
        </w:rPr>
        <w:t xml:space="preserve">1.Макаров И. М., </w:t>
      </w:r>
      <w:proofErr w:type="spellStart"/>
      <w:r w:rsidRPr="0012571E">
        <w:rPr>
          <w:i/>
          <w:iCs/>
          <w:sz w:val="28"/>
          <w:szCs w:val="28"/>
          <w:shd w:val="clear" w:color="auto" w:fill="FFFFFF"/>
          <w:lang w:val="ru-RU" w:eastAsia="ru-RU"/>
        </w:rPr>
        <w:t>Топчеев</w:t>
      </w:r>
      <w:proofErr w:type="spellEnd"/>
      <w:r w:rsidRPr="0012571E">
        <w:rPr>
          <w:i/>
          <w:iCs/>
          <w:sz w:val="28"/>
          <w:szCs w:val="28"/>
          <w:shd w:val="clear" w:color="auto" w:fill="FFFFFF"/>
          <w:lang w:val="ru-RU" w:eastAsia="ru-RU"/>
        </w:rPr>
        <w:t xml:space="preserve"> Ю. И.</w:t>
      </w:r>
      <w:r w:rsidRPr="0012571E">
        <w:rPr>
          <w:i/>
          <w:iCs/>
          <w:sz w:val="28"/>
          <w:szCs w:val="28"/>
          <w:shd w:val="clear" w:color="auto" w:fill="FFFFFF"/>
          <w:lang w:eastAsia="ru-RU"/>
        </w:rPr>
        <w:t> </w:t>
      </w:r>
      <w:r w:rsidRPr="0012571E">
        <w:rPr>
          <w:sz w:val="28"/>
          <w:szCs w:val="28"/>
          <w:shd w:val="clear" w:color="auto" w:fill="FFFFFF"/>
          <w:lang w:eastAsia="ru-RU"/>
        </w:rPr>
        <w:t> </w:t>
      </w:r>
      <w:r w:rsidRPr="0012571E">
        <w:rPr>
          <w:sz w:val="28"/>
          <w:szCs w:val="28"/>
          <w:shd w:val="clear" w:color="auto" w:fill="FFFFFF"/>
          <w:lang w:val="ru-RU" w:eastAsia="ru-RU"/>
        </w:rPr>
        <w:t>Робототехника: История и перспективы.</w:t>
      </w:r>
      <w:r w:rsidRPr="0012571E">
        <w:rPr>
          <w:sz w:val="28"/>
          <w:szCs w:val="28"/>
          <w:shd w:val="clear" w:color="auto" w:fill="FFFFFF"/>
          <w:lang w:eastAsia="ru-RU"/>
        </w:rPr>
        <w:t> </w:t>
      </w:r>
      <w:r w:rsidRPr="0012571E">
        <w:rPr>
          <w:sz w:val="28"/>
          <w:szCs w:val="28"/>
          <w:shd w:val="clear" w:color="auto" w:fill="FFFFFF"/>
          <w:lang w:val="ru-RU" w:eastAsia="ru-RU"/>
        </w:rPr>
        <w:t>—</w:t>
      </w:r>
      <w:r w:rsidRPr="0012571E">
        <w:rPr>
          <w:sz w:val="28"/>
          <w:szCs w:val="28"/>
          <w:shd w:val="clear" w:color="auto" w:fill="FFFFFF"/>
          <w:lang w:eastAsia="ru-RU"/>
        </w:rPr>
        <w:t> </w:t>
      </w:r>
      <w:r w:rsidRPr="0012571E">
        <w:rPr>
          <w:sz w:val="28"/>
          <w:szCs w:val="28"/>
          <w:shd w:val="clear" w:color="auto" w:fill="FFFFFF"/>
          <w:lang w:val="ru-RU" w:eastAsia="ru-RU"/>
        </w:rPr>
        <w:t>М.: Наука; Изд-во МАИ, 2003.</w:t>
      </w:r>
    </w:p>
    <w:p w:rsidR="0012571E" w:rsidRPr="0012571E" w:rsidRDefault="006E7B0F" w:rsidP="0012571E">
      <w:pPr>
        <w:spacing w:before="0" w:after="0" w:line="360" w:lineRule="auto"/>
        <w:rPr>
          <w:sz w:val="28"/>
          <w:szCs w:val="28"/>
          <w:shd w:val="clear" w:color="auto" w:fill="FFFFFF"/>
          <w:lang w:val="ru-RU" w:eastAsia="ru-RU"/>
        </w:rPr>
      </w:pPr>
      <w:r w:rsidRPr="0012571E">
        <w:rPr>
          <w:sz w:val="28"/>
          <w:szCs w:val="28"/>
          <w:lang w:val="ru-RU"/>
        </w:rPr>
        <w:t>2.Детская энциклопедия. Техника будущего., М; изд</w:t>
      </w:r>
      <w:proofErr w:type="gramStart"/>
      <w:r w:rsidRPr="0012571E">
        <w:rPr>
          <w:sz w:val="28"/>
          <w:szCs w:val="28"/>
          <w:lang w:val="ru-RU"/>
        </w:rPr>
        <w:t>.Л</w:t>
      </w:r>
      <w:proofErr w:type="gramEnd"/>
      <w:r w:rsidRPr="0012571E">
        <w:rPr>
          <w:sz w:val="28"/>
          <w:szCs w:val="28"/>
          <w:lang w:val="ru-RU"/>
        </w:rPr>
        <w:t>итера, 2007 г.</w:t>
      </w:r>
    </w:p>
    <w:p w:rsidR="006E7B0F" w:rsidRPr="0012571E" w:rsidRDefault="00A60380" w:rsidP="0012571E">
      <w:pPr>
        <w:spacing w:before="0" w:after="0" w:line="360" w:lineRule="auto"/>
        <w:rPr>
          <w:sz w:val="28"/>
          <w:szCs w:val="28"/>
          <w:shd w:val="clear" w:color="auto" w:fill="FFFFFF"/>
          <w:lang w:val="ru-RU" w:eastAsia="ru-RU"/>
        </w:rPr>
      </w:pPr>
      <w:hyperlink r:id="rId27" w:history="1">
        <w:r w:rsidR="006E7B0F" w:rsidRPr="0012571E">
          <w:rPr>
            <w:rStyle w:val="afb"/>
            <w:b/>
            <w:sz w:val="28"/>
            <w:szCs w:val="28"/>
            <w:lang w:val="ru-RU"/>
          </w:rPr>
          <w:t>Интернет</w:t>
        </w:r>
      </w:hyperlink>
      <w:r w:rsidR="006E7B0F" w:rsidRPr="0012571E">
        <w:rPr>
          <w:b/>
          <w:sz w:val="28"/>
          <w:szCs w:val="28"/>
          <w:lang w:val="ru-RU"/>
        </w:rPr>
        <w:t xml:space="preserve"> ресурсы:</w:t>
      </w:r>
    </w:p>
    <w:p w:rsidR="0012571E" w:rsidRPr="0012571E" w:rsidRDefault="006E7B0F" w:rsidP="0012571E">
      <w:pPr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shd w:val="clear" w:color="auto" w:fill="FFFFFF"/>
          <w:lang w:val="ru-RU" w:eastAsia="ru-RU"/>
        </w:rPr>
        <w:t>1.</w:t>
      </w:r>
      <w:hyperlink r:id="rId28" w:history="1">
        <w:r w:rsidRPr="0012571E">
          <w:rPr>
            <w:sz w:val="28"/>
            <w:szCs w:val="28"/>
            <w:lang w:eastAsia="ru-RU"/>
          </w:rPr>
          <w:t>http</w:t>
        </w:r>
        <w:r w:rsidRPr="0012571E">
          <w:rPr>
            <w:sz w:val="28"/>
            <w:szCs w:val="28"/>
            <w:lang w:val="ru-RU" w:eastAsia="ru-RU"/>
          </w:rPr>
          <w:t>://</w:t>
        </w:r>
        <w:proofErr w:type="spellStart"/>
        <w:r w:rsidRPr="0012571E">
          <w:rPr>
            <w:sz w:val="28"/>
            <w:szCs w:val="28"/>
            <w:lang w:eastAsia="ru-RU"/>
          </w:rPr>
          <w:t>roboreview</w:t>
        </w:r>
        <w:proofErr w:type="spellEnd"/>
        <w:r w:rsidRPr="0012571E">
          <w:rPr>
            <w:sz w:val="28"/>
            <w:szCs w:val="28"/>
            <w:lang w:val="ru-RU" w:eastAsia="ru-RU"/>
          </w:rPr>
          <w:t>.</w:t>
        </w:r>
        <w:proofErr w:type="spellStart"/>
        <w:r w:rsidRPr="0012571E">
          <w:rPr>
            <w:sz w:val="28"/>
            <w:szCs w:val="28"/>
            <w:lang w:eastAsia="ru-RU"/>
          </w:rPr>
          <w:t>ru</w:t>
        </w:r>
        <w:proofErr w:type="spellEnd"/>
        <w:r w:rsidRPr="0012571E">
          <w:rPr>
            <w:sz w:val="28"/>
            <w:szCs w:val="28"/>
            <w:lang w:val="ru-RU" w:eastAsia="ru-RU"/>
          </w:rPr>
          <w:t>/</w:t>
        </w:r>
        <w:proofErr w:type="spellStart"/>
        <w:r w:rsidRPr="0012571E">
          <w:rPr>
            <w:sz w:val="28"/>
            <w:szCs w:val="28"/>
            <w:lang w:eastAsia="ru-RU"/>
          </w:rPr>
          <w:t>nauka</w:t>
        </w:r>
        <w:proofErr w:type="spellEnd"/>
        <w:r w:rsidRPr="0012571E">
          <w:rPr>
            <w:sz w:val="28"/>
            <w:szCs w:val="28"/>
            <w:lang w:val="ru-RU" w:eastAsia="ru-RU"/>
          </w:rPr>
          <w:t>-</w:t>
        </w:r>
        <w:r w:rsidRPr="0012571E">
          <w:rPr>
            <w:sz w:val="28"/>
            <w:szCs w:val="28"/>
            <w:lang w:eastAsia="ru-RU"/>
          </w:rPr>
          <w:t>o</w:t>
        </w:r>
        <w:r w:rsidRPr="0012571E">
          <w:rPr>
            <w:sz w:val="28"/>
            <w:szCs w:val="28"/>
            <w:lang w:val="ru-RU" w:eastAsia="ru-RU"/>
          </w:rPr>
          <w:t>-</w:t>
        </w:r>
        <w:proofErr w:type="spellStart"/>
        <w:r w:rsidRPr="0012571E">
          <w:rPr>
            <w:sz w:val="28"/>
            <w:szCs w:val="28"/>
            <w:lang w:eastAsia="ru-RU"/>
          </w:rPr>
          <w:t>robotah</w:t>
        </w:r>
        <w:proofErr w:type="spellEnd"/>
        <w:r w:rsidRPr="0012571E">
          <w:rPr>
            <w:sz w:val="28"/>
            <w:szCs w:val="28"/>
            <w:lang w:val="ru-RU" w:eastAsia="ru-RU"/>
          </w:rPr>
          <w:t>/</w:t>
        </w:r>
        <w:proofErr w:type="spellStart"/>
        <w:r w:rsidRPr="0012571E">
          <w:rPr>
            <w:sz w:val="28"/>
            <w:szCs w:val="28"/>
            <w:lang w:eastAsia="ru-RU"/>
          </w:rPr>
          <w:t>istoriya</w:t>
        </w:r>
        <w:proofErr w:type="spellEnd"/>
        <w:r w:rsidRPr="0012571E">
          <w:rPr>
            <w:sz w:val="28"/>
            <w:szCs w:val="28"/>
            <w:lang w:val="ru-RU" w:eastAsia="ru-RU"/>
          </w:rPr>
          <w:t>-</w:t>
        </w:r>
        <w:proofErr w:type="spellStart"/>
        <w:r w:rsidRPr="0012571E">
          <w:rPr>
            <w:sz w:val="28"/>
            <w:szCs w:val="28"/>
            <w:lang w:eastAsia="ru-RU"/>
          </w:rPr>
          <w:t>razvitiya</w:t>
        </w:r>
        <w:proofErr w:type="spellEnd"/>
        <w:r w:rsidRPr="0012571E">
          <w:rPr>
            <w:sz w:val="28"/>
            <w:szCs w:val="28"/>
            <w:lang w:val="ru-RU" w:eastAsia="ru-RU"/>
          </w:rPr>
          <w:t>-</w:t>
        </w:r>
        <w:proofErr w:type="spellStart"/>
        <w:r w:rsidRPr="0012571E">
          <w:rPr>
            <w:sz w:val="28"/>
            <w:szCs w:val="28"/>
            <w:lang w:eastAsia="ru-RU"/>
          </w:rPr>
          <w:t>robototehniki</w:t>
        </w:r>
        <w:proofErr w:type="spellEnd"/>
        <w:r w:rsidRPr="0012571E">
          <w:rPr>
            <w:sz w:val="28"/>
            <w:szCs w:val="28"/>
            <w:lang w:val="ru-RU" w:eastAsia="ru-RU"/>
          </w:rPr>
          <w:t>.</w:t>
        </w:r>
        <w:r w:rsidRPr="0012571E">
          <w:rPr>
            <w:sz w:val="28"/>
            <w:szCs w:val="28"/>
            <w:lang w:eastAsia="ru-RU"/>
          </w:rPr>
          <w:t>html</w:t>
        </w:r>
      </w:hyperlink>
      <w:r w:rsidRPr="0012571E">
        <w:rPr>
          <w:sz w:val="28"/>
          <w:szCs w:val="28"/>
          <w:lang w:eastAsia="ru-RU"/>
        </w:rPr>
        <w:t> </w:t>
      </w:r>
      <w:r w:rsidRPr="0012571E">
        <w:rPr>
          <w:sz w:val="28"/>
          <w:szCs w:val="28"/>
          <w:shd w:val="clear" w:color="auto" w:fill="FFFFFF"/>
          <w:lang w:val="ru-RU" w:eastAsia="ru-RU"/>
        </w:rPr>
        <w:t>- история развития робототехники</w:t>
      </w:r>
    </w:p>
    <w:p w:rsidR="006E7B0F" w:rsidRPr="0012571E" w:rsidRDefault="006E7B0F" w:rsidP="0012571E">
      <w:pPr>
        <w:spacing w:before="0" w:after="0" w:line="360" w:lineRule="auto"/>
        <w:rPr>
          <w:sz w:val="28"/>
          <w:szCs w:val="28"/>
          <w:lang w:val="ru-RU" w:eastAsia="ru-RU"/>
        </w:rPr>
      </w:pPr>
      <w:r w:rsidRPr="0012571E">
        <w:rPr>
          <w:sz w:val="28"/>
          <w:szCs w:val="28"/>
          <w:shd w:val="clear" w:color="auto" w:fill="FFFFFF"/>
          <w:lang w:val="ru-RU" w:eastAsia="ru-RU"/>
        </w:rPr>
        <w:t>2.</w:t>
      </w:r>
      <w:hyperlink r:id="rId29" w:history="1">
        <w:r w:rsidRPr="0012571E">
          <w:rPr>
            <w:sz w:val="28"/>
            <w:szCs w:val="28"/>
            <w:lang w:eastAsia="ru-RU"/>
          </w:rPr>
          <w:t>http</w:t>
        </w:r>
        <w:r w:rsidRPr="0012571E">
          <w:rPr>
            <w:sz w:val="28"/>
            <w:szCs w:val="28"/>
            <w:lang w:val="ru-RU" w:eastAsia="ru-RU"/>
          </w:rPr>
          <w:t>://</w:t>
        </w:r>
        <w:r w:rsidRPr="0012571E">
          <w:rPr>
            <w:sz w:val="28"/>
            <w:szCs w:val="28"/>
            <w:lang w:eastAsia="ru-RU"/>
          </w:rPr>
          <w:t>robot</w:t>
        </w:r>
        <w:r w:rsidRPr="0012571E">
          <w:rPr>
            <w:sz w:val="28"/>
            <w:szCs w:val="28"/>
            <w:lang w:val="ru-RU" w:eastAsia="ru-RU"/>
          </w:rPr>
          <w:t>-</w:t>
        </w:r>
        <w:r w:rsidRPr="0012571E">
          <w:rPr>
            <w:sz w:val="28"/>
            <w:szCs w:val="28"/>
            <w:lang w:eastAsia="ru-RU"/>
          </w:rPr>
          <w:t>ex</w:t>
        </w:r>
        <w:r w:rsidRPr="0012571E">
          <w:rPr>
            <w:sz w:val="28"/>
            <w:szCs w:val="28"/>
            <w:lang w:val="ru-RU" w:eastAsia="ru-RU"/>
          </w:rPr>
          <w:t>.</w:t>
        </w:r>
        <w:proofErr w:type="spellStart"/>
        <w:r w:rsidRPr="0012571E">
          <w:rPr>
            <w:sz w:val="28"/>
            <w:szCs w:val="28"/>
            <w:lang w:eastAsia="ru-RU"/>
          </w:rPr>
          <w:t>ru</w:t>
        </w:r>
        <w:proofErr w:type="spellEnd"/>
        <w:r w:rsidRPr="0012571E">
          <w:rPr>
            <w:sz w:val="28"/>
            <w:szCs w:val="28"/>
            <w:lang w:val="ru-RU" w:eastAsia="ru-RU"/>
          </w:rPr>
          <w:t>/</w:t>
        </w:r>
        <w:proofErr w:type="spellStart"/>
        <w:r w:rsidRPr="0012571E">
          <w:rPr>
            <w:sz w:val="28"/>
            <w:szCs w:val="28"/>
            <w:lang w:eastAsia="ru-RU"/>
          </w:rPr>
          <w:t>ru</w:t>
        </w:r>
        <w:proofErr w:type="spellEnd"/>
        <w:r w:rsidRPr="0012571E">
          <w:rPr>
            <w:sz w:val="28"/>
            <w:szCs w:val="28"/>
            <w:lang w:val="ru-RU" w:eastAsia="ru-RU"/>
          </w:rPr>
          <w:t>/</w:t>
        </w:r>
        <w:proofErr w:type="spellStart"/>
        <w:r w:rsidRPr="0012571E">
          <w:rPr>
            <w:sz w:val="28"/>
            <w:szCs w:val="28"/>
            <w:lang w:eastAsia="ru-RU"/>
          </w:rPr>
          <w:t>newscontent</w:t>
        </w:r>
        <w:proofErr w:type="spellEnd"/>
        <w:r w:rsidRPr="0012571E">
          <w:rPr>
            <w:sz w:val="28"/>
            <w:szCs w:val="28"/>
            <w:lang w:val="ru-RU" w:eastAsia="ru-RU"/>
          </w:rPr>
          <w:t>/</w:t>
        </w:r>
        <w:proofErr w:type="spellStart"/>
        <w:r w:rsidRPr="0012571E">
          <w:rPr>
            <w:sz w:val="28"/>
            <w:szCs w:val="28"/>
            <w:lang w:eastAsia="ru-RU"/>
          </w:rPr>
          <w:t>razvitie</w:t>
        </w:r>
        <w:proofErr w:type="spellEnd"/>
        <w:r w:rsidRPr="0012571E">
          <w:rPr>
            <w:sz w:val="28"/>
            <w:szCs w:val="28"/>
            <w:lang w:val="ru-RU" w:eastAsia="ru-RU"/>
          </w:rPr>
          <w:t>-</w:t>
        </w:r>
        <w:proofErr w:type="spellStart"/>
        <w:r w:rsidRPr="0012571E">
          <w:rPr>
            <w:sz w:val="28"/>
            <w:szCs w:val="28"/>
            <w:lang w:eastAsia="ru-RU"/>
          </w:rPr>
          <w:t>robototehniki</w:t>
        </w:r>
        <w:proofErr w:type="spellEnd"/>
        <w:r w:rsidRPr="0012571E">
          <w:rPr>
            <w:sz w:val="28"/>
            <w:szCs w:val="28"/>
            <w:lang w:val="ru-RU" w:eastAsia="ru-RU"/>
          </w:rPr>
          <w:t>-</w:t>
        </w:r>
        <w:r w:rsidRPr="0012571E">
          <w:rPr>
            <w:sz w:val="28"/>
            <w:szCs w:val="28"/>
            <w:lang w:eastAsia="ru-RU"/>
          </w:rPr>
          <w:t>v</w:t>
        </w:r>
        <w:r w:rsidRPr="0012571E">
          <w:rPr>
            <w:sz w:val="28"/>
            <w:szCs w:val="28"/>
            <w:lang w:val="ru-RU" w:eastAsia="ru-RU"/>
          </w:rPr>
          <w:t>-</w:t>
        </w:r>
        <w:proofErr w:type="spellStart"/>
        <w:r w:rsidRPr="0012571E">
          <w:rPr>
            <w:sz w:val="28"/>
            <w:szCs w:val="28"/>
            <w:lang w:eastAsia="ru-RU"/>
          </w:rPr>
          <w:t>budushchem</w:t>
        </w:r>
        <w:proofErr w:type="spellEnd"/>
      </w:hyperlink>
      <w:r w:rsidRPr="0012571E">
        <w:rPr>
          <w:sz w:val="28"/>
          <w:szCs w:val="28"/>
          <w:lang w:eastAsia="ru-RU"/>
        </w:rPr>
        <w:t> </w:t>
      </w:r>
      <w:r w:rsidRPr="0012571E">
        <w:rPr>
          <w:sz w:val="28"/>
          <w:szCs w:val="28"/>
          <w:shd w:val="clear" w:color="auto" w:fill="FFFFFF"/>
          <w:lang w:val="ru-RU" w:eastAsia="ru-RU"/>
        </w:rPr>
        <w:t>- развитие робототехники в будущем</w:t>
      </w:r>
      <w:r w:rsidR="0012571E" w:rsidRPr="0012571E">
        <w:rPr>
          <w:sz w:val="28"/>
          <w:szCs w:val="28"/>
          <w:shd w:val="clear" w:color="auto" w:fill="FFFFFF"/>
          <w:lang w:val="ru-RU" w:eastAsia="ru-RU"/>
        </w:rPr>
        <w:t>.</w:t>
      </w:r>
    </w:p>
    <w:sectPr w:rsidR="006E7B0F" w:rsidRPr="0012571E" w:rsidSect="0012571E">
      <w:footerReference w:type="even" r:id="rId30"/>
      <w:footerReference w:type="default" r:id="rId31"/>
      <w:pgSz w:w="11907" w:h="16839" w:code="9"/>
      <w:pgMar w:top="1134" w:right="1134" w:bottom="1134" w:left="1134" w:header="720" w:footer="720" w:gutter="0"/>
      <w:pgNumType w:start="0"/>
      <w:cols w:space="36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7159" w:rsidRDefault="00A87159">
      <w:pPr>
        <w:spacing w:after="0" w:line="240" w:lineRule="auto"/>
      </w:pPr>
      <w:r>
        <w:separator/>
      </w:r>
    </w:p>
  </w:endnote>
  <w:endnote w:type="continuationSeparator" w:id="0">
    <w:p w:rsidR="00A87159" w:rsidRDefault="00A871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737C" w:rsidRDefault="00A60380">
    <w:pPr>
      <w:pStyle w:val="a8"/>
    </w:pPr>
    <w:r>
      <w:rPr>
        <w:noProof/>
        <w:lang w:val="ru-RU" w:eastAsia="ru-RU"/>
      </w:rPr>
      <w:pict>
        <v:rect id="Rectangle 23" o:spid="_x0000_s2053" style="position:absolute;margin-left:0;margin-top:0;width:41.85pt;height:9in;z-index:251658752;visibility:visible;mso-width-percent:500;mso-height-percent:1000;mso-position-horizontal-relative:page;mso-position-vertical-relative:page;mso-width-percent:500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" o:allowincell="f" filled="f" stroked="f">
          <v:textbox style="layout-flow:vertical;mso-layout-flow-alt:bottom-to-top;mso-next-textbox:#Rectangle 23" inset=",,8.64pt,10.8pt">
            <w:txbxContent>
              <w:p w:rsidR="00EB737C" w:rsidRPr="0007020B" w:rsidRDefault="00EB737C">
                <w:pPr>
                  <w:rPr>
                    <w:rFonts w:ascii="Arial" w:hAnsi="Arial"/>
                    <w:color w:val="7F7F7F"/>
                  </w:rPr>
                </w:pPr>
                <w:r w:rsidRPr="0009152E">
                  <w:rPr>
                    <w:rFonts w:ascii="Arial" w:hAnsi="Arial"/>
                    <w:color w:val="7F7F7F"/>
                  </w:rPr>
                  <w:t>School report (Butterfly design)</w:t>
                </w:r>
                <w:r w:rsidRPr="0007020B">
                  <w:rPr>
                    <w:rFonts w:ascii="Arial" w:hAnsi="Arial"/>
                    <w:color w:val="7F7F7F"/>
                  </w:rPr>
                  <w:t xml:space="preserve"> | [Pick the date] </w:t>
                </w:r>
              </w:p>
            </w:txbxContent>
          </v:textbox>
          <w10:wrap anchorx="page" anchory="page"/>
        </v:rect>
      </w:pict>
    </w:r>
    <w:r>
      <w:rPr>
        <w:noProof/>
        <w:lang w:val="ru-RU" w:eastAsia="ru-RU"/>
      </w:rPr>
      <w:pict>
        <v:roundrect id="AutoShape 24" o:spid="_x0000_s2052" style="position:absolute;margin-left:0;margin-top:0;width:562.05pt;height:743.45pt;z-index:251659776;visibility:visible;mso-width-percent:920;mso-height-percent:940;mso-position-horizontal:center;mso-position-horizontal-relative:page;mso-position-vertical:center;mso-position-vertical-relative:page;mso-width-percent:920;mso-height-percent:940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" o:allowincell="f" filled="f" fillcolor="black" strokeweight="1pt">
          <w10:wrap anchorx="page" anchory="page"/>
        </v:roundrect>
      </w:pict>
    </w:r>
    <w:r>
      <w:rPr>
        <w:noProof/>
        <w:lang w:val="ru-RU" w:eastAsia="ru-RU"/>
      </w:rPr>
      <w:pict>
        <v:oval id="Oval 22" o:spid="_x0000_s2051" style="position:absolute;margin-left:0;margin-top:0;width:41pt;height:41pt;z-index:251657728;visibility:visible;mso-position-horizontal-relative:pag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" o:allowincell="f" fillcolor="#b83d68" stroked="f">
          <v:textbox style="mso-next-textbox:#Oval 22" inset="0,0,0,0">
            <w:txbxContent>
              <w:p w:rsidR="00EB737C" w:rsidRPr="0007020B" w:rsidRDefault="00A60380">
                <w:pPr>
                  <w:jc w:val="center"/>
                  <w:rPr>
                    <w:color w:val="FFFFFF"/>
                    <w:sz w:val="40"/>
                    <w:szCs w:val="40"/>
                  </w:rPr>
                </w:pPr>
                <w:r w:rsidRPr="00A60380">
                  <w:fldChar w:fldCharType="begin"/>
                </w:r>
                <w:r w:rsidR="00EB737C">
                  <w:instrText xml:space="preserve"> PAGE  \* Arabic  \* MERGEFORMAT </w:instrText>
                </w:r>
                <w:r w:rsidRPr="00A60380">
                  <w:fldChar w:fldCharType="separate"/>
                </w:r>
                <w:r w:rsidR="00EB737C" w:rsidRPr="0077649A">
                  <w:rPr>
                    <w:noProof/>
                    <w:color w:val="FFFFFF"/>
                    <w:sz w:val="40"/>
                    <w:szCs w:val="40"/>
                  </w:rPr>
                  <w:t>1</w:t>
                </w:r>
                <w:r w:rsidRPr="0007020B">
                  <w:rPr>
                    <w:noProof/>
                    <w:color w:val="FFFFFF"/>
                    <w:sz w:val="40"/>
                    <w:szCs w:val="40"/>
                  </w:rPr>
                  <w:fldChar w:fldCharType="end"/>
                </w:r>
              </w:p>
            </w:txbxContent>
          </v:textbox>
          <w10:wrap anchorx="page" anchory="page"/>
        </v:oval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737C" w:rsidRDefault="00EB737C"/>
  <w:p w:rsidR="00EB737C" w:rsidRDefault="00EB737C">
    <w:pPr>
      <w:pStyle w:val="a8"/>
      <w:rPr>
        <w:sz w:val="2"/>
        <w:szCs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7159" w:rsidRDefault="00A87159">
      <w:pPr>
        <w:spacing w:after="0" w:line="240" w:lineRule="auto"/>
      </w:pPr>
      <w:r>
        <w:separator/>
      </w:r>
    </w:p>
  </w:footnote>
  <w:footnote w:type="continuationSeparator" w:id="0">
    <w:p w:rsidR="00A87159" w:rsidRDefault="00A871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0.8pt;height:10.8pt" o:bullet="t">
        <v:imagedata r:id="rId1" o:title="msoED8D"/>
      </v:shape>
    </w:pict>
  </w:numPicBullet>
  <w:abstractNum w:abstractNumId="0">
    <w:nsid w:val="FFFFFF80"/>
    <w:multiLevelType w:val="singleLevel"/>
    <w:tmpl w:val="B9B6F702"/>
    <w:lvl w:ilvl="0">
      <w:start w:val="1"/>
      <w:numFmt w:val="bullet"/>
      <w:pStyle w:val="5"/>
      <w:lvlText w:val="○"/>
      <w:lvlJc w:val="left"/>
      <w:pPr>
        <w:ind w:left="1800" w:hanging="360"/>
      </w:pPr>
      <w:rPr>
        <w:rFonts w:ascii="Monotype Corsiva" w:hAnsi="Monotype Corsiva" w:hint="default"/>
        <w:color w:val="DE6C36"/>
      </w:rPr>
    </w:lvl>
  </w:abstractNum>
  <w:abstractNum w:abstractNumId="1">
    <w:nsid w:val="FFFFFF81"/>
    <w:multiLevelType w:val="singleLevel"/>
    <w:tmpl w:val="9A8A1DFA"/>
    <w:lvl w:ilvl="0">
      <w:start w:val="1"/>
      <w:numFmt w:val="bullet"/>
      <w:pStyle w:val="4"/>
      <w:lvlText w:val=""/>
      <w:lvlJc w:val="left"/>
      <w:pPr>
        <w:ind w:left="1440" w:hanging="360"/>
      </w:pPr>
      <w:rPr>
        <w:rFonts w:ascii="Symbol" w:hAnsi="Symbol" w:hint="default"/>
        <w:color w:val="DE6C36"/>
      </w:rPr>
    </w:lvl>
  </w:abstractNum>
  <w:abstractNum w:abstractNumId="2">
    <w:nsid w:val="FFFFFF82"/>
    <w:multiLevelType w:val="singleLevel"/>
    <w:tmpl w:val="AC6E7B80"/>
    <w:lvl w:ilvl="0">
      <w:start w:val="1"/>
      <w:numFmt w:val="bullet"/>
      <w:pStyle w:val="3"/>
      <w:lvlText w:val=""/>
      <w:lvlJc w:val="left"/>
      <w:pPr>
        <w:ind w:left="1080" w:hanging="360"/>
      </w:pPr>
      <w:rPr>
        <w:rFonts w:ascii="Symbol" w:hAnsi="Symbol" w:hint="default"/>
        <w:color w:val="D787A3"/>
      </w:rPr>
    </w:lvl>
  </w:abstractNum>
  <w:abstractNum w:abstractNumId="3">
    <w:nsid w:val="FFFFFF83"/>
    <w:multiLevelType w:val="singleLevel"/>
    <w:tmpl w:val="3EFA84BC"/>
    <w:lvl w:ilvl="0">
      <w:start w:val="1"/>
      <w:numFmt w:val="bullet"/>
      <w:pStyle w:val="2"/>
      <w:lvlText w:val=""/>
      <w:lvlJc w:val="left"/>
      <w:pPr>
        <w:ind w:left="720" w:hanging="360"/>
      </w:pPr>
      <w:rPr>
        <w:rFonts w:ascii="Symbol" w:hAnsi="Symbol" w:hint="default"/>
        <w:color w:val="B83D68"/>
      </w:rPr>
    </w:lvl>
  </w:abstractNum>
  <w:abstractNum w:abstractNumId="4">
    <w:nsid w:val="FFFFFF89"/>
    <w:multiLevelType w:val="singleLevel"/>
    <w:tmpl w:val="7E249CE2"/>
    <w:lvl w:ilvl="0">
      <w:start w:val="1"/>
      <w:numFmt w:val="bullet"/>
      <w:pStyle w:val="a"/>
      <w:lvlText w:val=""/>
      <w:lvlJc w:val="left"/>
      <w:pPr>
        <w:ind w:left="360" w:hanging="360"/>
      </w:pPr>
      <w:rPr>
        <w:rFonts w:ascii="Symbol" w:hAnsi="Symbol" w:hint="default"/>
        <w:color w:val="892D4D"/>
      </w:rPr>
    </w:lvl>
  </w:abstractNum>
  <w:abstractNum w:abstractNumId="5">
    <w:nsid w:val="0D1B69C8"/>
    <w:multiLevelType w:val="multilevel"/>
    <w:tmpl w:val="585082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auto"/>
        <w:sz w:val="28"/>
        <w:szCs w:val="28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E632342"/>
    <w:multiLevelType w:val="multilevel"/>
    <w:tmpl w:val="A852F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47C114D"/>
    <w:multiLevelType w:val="hybridMultilevel"/>
    <w:tmpl w:val="625CE598"/>
    <w:lvl w:ilvl="0" w:tplc="AF26D6D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CCF69AD"/>
    <w:multiLevelType w:val="hybridMultilevel"/>
    <w:tmpl w:val="9E9A07AE"/>
    <w:lvl w:ilvl="0" w:tplc="F4F85B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878A5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67C1A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9BC7B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0BABB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48262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E2EB7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910C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9AA71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>
    <w:nsid w:val="2D5C5273"/>
    <w:multiLevelType w:val="hybridMultilevel"/>
    <w:tmpl w:val="F550942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0">
    <w:nsid w:val="450F25DB"/>
    <w:multiLevelType w:val="multilevel"/>
    <w:tmpl w:val="D85606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A523F08"/>
    <w:multiLevelType w:val="hybridMultilevel"/>
    <w:tmpl w:val="64267664"/>
    <w:lvl w:ilvl="0" w:tplc="04190007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74EF4BE6"/>
    <w:multiLevelType w:val="hybridMultilevel"/>
    <w:tmpl w:val="F55E99A0"/>
    <w:lvl w:ilvl="0" w:tplc="041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3">
    <w:nsid w:val="79F86D5E"/>
    <w:multiLevelType w:val="hybridMultilevel"/>
    <w:tmpl w:val="E6DC0B28"/>
    <w:lvl w:ilvl="0" w:tplc="04190007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13"/>
  </w:num>
  <w:num w:numId="7">
    <w:abstractNumId w:val="7"/>
  </w:num>
  <w:num w:numId="8">
    <w:abstractNumId w:val="9"/>
  </w:num>
  <w:num w:numId="9">
    <w:abstractNumId w:val="11"/>
  </w:num>
  <w:num w:numId="10">
    <w:abstractNumId w:val="5"/>
  </w:num>
  <w:num w:numId="11">
    <w:abstractNumId w:val="12"/>
  </w:num>
  <w:num w:numId="12">
    <w:abstractNumId w:val="8"/>
  </w:num>
  <w:num w:numId="13">
    <w:abstractNumId w:val="6"/>
  </w:num>
  <w:num w:numId="14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removePersonalInformation/>
  <w:removeDateAndTime/>
  <w:proofState w:spelling="clean" w:grammar="clean"/>
  <w:attachedTemplate r:id="rId1"/>
  <w:stylePaneFormatFilter w:val="1024"/>
  <w:stylePaneSortMethod w:val="0000"/>
  <w:defaultTabStop w:val="720"/>
  <w:hyphenationZone w:val="425"/>
  <w:drawingGridHorizontalSpacing w:val="100"/>
  <w:displayHorizontalDrawingGridEvery w:val="2"/>
  <w:characterSpacingControl w:val="doNotCompress"/>
  <w:hdrShapeDefaults>
    <o:shapedefaults v:ext="edit" spidmax="4098">
      <o:colormenu v:ext="edit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88410D"/>
    <w:rsid w:val="000018A0"/>
    <w:rsid w:val="00002734"/>
    <w:rsid w:val="00005CB1"/>
    <w:rsid w:val="0000753B"/>
    <w:rsid w:val="000234D2"/>
    <w:rsid w:val="000237BF"/>
    <w:rsid w:val="00025B32"/>
    <w:rsid w:val="00026249"/>
    <w:rsid w:val="0003201D"/>
    <w:rsid w:val="00037787"/>
    <w:rsid w:val="0004002C"/>
    <w:rsid w:val="0004271B"/>
    <w:rsid w:val="00047CB7"/>
    <w:rsid w:val="000506F0"/>
    <w:rsid w:val="00055C12"/>
    <w:rsid w:val="00062F55"/>
    <w:rsid w:val="0006383D"/>
    <w:rsid w:val="0006453C"/>
    <w:rsid w:val="00064EA3"/>
    <w:rsid w:val="00066A7A"/>
    <w:rsid w:val="0007020B"/>
    <w:rsid w:val="0008004F"/>
    <w:rsid w:val="0008689C"/>
    <w:rsid w:val="00086E4B"/>
    <w:rsid w:val="0009152E"/>
    <w:rsid w:val="00093919"/>
    <w:rsid w:val="000959E9"/>
    <w:rsid w:val="000A0B8A"/>
    <w:rsid w:val="000A5156"/>
    <w:rsid w:val="000A5B23"/>
    <w:rsid w:val="000B09EA"/>
    <w:rsid w:val="000B4548"/>
    <w:rsid w:val="000C0A90"/>
    <w:rsid w:val="000C4C80"/>
    <w:rsid w:val="000D45C4"/>
    <w:rsid w:val="000D75FB"/>
    <w:rsid w:val="000E1A8A"/>
    <w:rsid w:val="000E4D96"/>
    <w:rsid w:val="000E7346"/>
    <w:rsid w:val="000F27BF"/>
    <w:rsid w:val="000F4245"/>
    <w:rsid w:val="00101E52"/>
    <w:rsid w:val="00105142"/>
    <w:rsid w:val="001056C9"/>
    <w:rsid w:val="00113F7C"/>
    <w:rsid w:val="00120EC9"/>
    <w:rsid w:val="00121C7A"/>
    <w:rsid w:val="00123CCC"/>
    <w:rsid w:val="0012571E"/>
    <w:rsid w:val="0013256C"/>
    <w:rsid w:val="00134728"/>
    <w:rsid w:val="00135F55"/>
    <w:rsid w:val="0014020D"/>
    <w:rsid w:val="0014108D"/>
    <w:rsid w:val="00152E41"/>
    <w:rsid w:val="00154AEA"/>
    <w:rsid w:val="0016098C"/>
    <w:rsid w:val="00161F84"/>
    <w:rsid w:val="0016331B"/>
    <w:rsid w:val="0016336D"/>
    <w:rsid w:val="00167A18"/>
    <w:rsid w:val="00180FA2"/>
    <w:rsid w:val="00185FB4"/>
    <w:rsid w:val="001866C0"/>
    <w:rsid w:val="00192698"/>
    <w:rsid w:val="00197974"/>
    <w:rsid w:val="001A4EB3"/>
    <w:rsid w:val="001A6722"/>
    <w:rsid w:val="001B78E9"/>
    <w:rsid w:val="001B7A51"/>
    <w:rsid w:val="001C048E"/>
    <w:rsid w:val="001C0ED0"/>
    <w:rsid w:val="001C37D9"/>
    <w:rsid w:val="001C4155"/>
    <w:rsid w:val="001C52CD"/>
    <w:rsid w:val="001D04BF"/>
    <w:rsid w:val="001D070E"/>
    <w:rsid w:val="001D2D8D"/>
    <w:rsid w:val="001D5069"/>
    <w:rsid w:val="001D621E"/>
    <w:rsid w:val="001E15C1"/>
    <w:rsid w:val="001E4EFF"/>
    <w:rsid w:val="001F1A1B"/>
    <w:rsid w:val="001F5C83"/>
    <w:rsid w:val="001F6DDB"/>
    <w:rsid w:val="00203FF8"/>
    <w:rsid w:val="00206E1B"/>
    <w:rsid w:val="00213790"/>
    <w:rsid w:val="00213C15"/>
    <w:rsid w:val="00213DCF"/>
    <w:rsid w:val="002161D3"/>
    <w:rsid w:val="002272B9"/>
    <w:rsid w:val="002322DA"/>
    <w:rsid w:val="0023695D"/>
    <w:rsid w:val="00240FAE"/>
    <w:rsid w:val="002439B5"/>
    <w:rsid w:val="00247F4D"/>
    <w:rsid w:val="002533AD"/>
    <w:rsid w:val="002534A8"/>
    <w:rsid w:val="0025477F"/>
    <w:rsid w:val="0025706E"/>
    <w:rsid w:val="0025792F"/>
    <w:rsid w:val="00261FF2"/>
    <w:rsid w:val="0026514D"/>
    <w:rsid w:val="00265A1B"/>
    <w:rsid w:val="0026674F"/>
    <w:rsid w:val="00273E92"/>
    <w:rsid w:val="00274A92"/>
    <w:rsid w:val="00284319"/>
    <w:rsid w:val="0028451C"/>
    <w:rsid w:val="002854F2"/>
    <w:rsid w:val="00285C81"/>
    <w:rsid w:val="002904CE"/>
    <w:rsid w:val="00292702"/>
    <w:rsid w:val="00293838"/>
    <w:rsid w:val="00293B37"/>
    <w:rsid w:val="00295012"/>
    <w:rsid w:val="00296B11"/>
    <w:rsid w:val="002A3492"/>
    <w:rsid w:val="002A43F6"/>
    <w:rsid w:val="002A6D42"/>
    <w:rsid w:val="002B1DFC"/>
    <w:rsid w:val="002B2A81"/>
    <w:rsid w:val="002B3ACC"/>
    <w:rsid w:val="002B5937"/>
    <w:rsid w:val="002B7F12"/>
    <w:rsid w:val="002C0F61"/>
    <w:rsid w:val="002C1648"/>
    <w:rsid w:val="002C3121"/>
    <w:rsid w:val="002C3984"/>
    <w:rsid w:val="002C7989"/>
    <w:rsid w:val="002D07A8"/>
    <w:rsid w:val="002D09D6"/>
    <w:rsid w:val="002D0A7D"/>
    <w:rsid w:val="002D46F3"/>
    <w:rsid w:val="002D51B2"/>
    <w:rsid w:val="002D7E90"/>
    <w:rsid w:val="002E092B"/>
    <w:rsid w:val="002E51F0"/>
    <w:rsid w:val="002E6B06"/>
    <w:rsid w:val="002F6136"/>
    <w:rsid w:val="002F73A4"/>
    <w:rsid w:val="002F7705"/>
    <w:rsid w:val="003032D7"/>
    <w:rsid w:val="003053D5"/>
    <w:rsid w:val="0030728B"/>
    <w:rsid w:val="003118DA"/>
    <w:rsid w:val="00312CA2"/>
    <w:rsid w:val="0031542C"/>
    <w:rsid w:val="003155DC"/>
    <w:rsid w:val="00316B1A"/>
    <w:rsid w:val="00316E6A"/>
    <w:rsid w:val="00321700"/>
    <w:rsid w:val="003249CF"/>
    <w:rsid w:val="003256B2"/>
    <w:rsid w:val="00330E11"/>
    <w:rsid w:val="00330F99"/>
    <w:rsid w:val="00332FA1"/>
    <w:rsid w:val="00333562"/>
    <w:rsid w:val="00333C55"/>
    <w:rsid w:val="0033477F"/>
    <w:rsid w:val="00343C8C"/>
    <w:rsid w:val="00350752"/>
    <w:rsid w:val="00350962"/>
    <w:rsid w:val="00356585"/>
    <w:rsid w:val="0036321F"/>
    <w:rsid w:val="003706A1"/>
    <w:rsid w:val="003745B8"/>
    <w:rsid w:val="00376CE8"/>
    <w:rsid w:val="00376D46"/>
    <w:rsid w:val="003806F9"/>
    <w:rsid w:val="00381BC8"/>
    <w:rsid w:val="00392943"/>
    <w:rsid w:val="00394C3A"/>
    <w:rsid w:val="00396421"/>
    <w:rsid w:val="003979DE"/>
    <w:rsid w:val="003A0E25"/>
    <w:rsid w:val="003A1B9E"/>
    <w:rsid w:val="003A6C00"/>
    <w:rsid w:val="003A6F08"/>
    <w:rsid w:val="003B0170"/>
    <w:rsid w:val="003B0CCF"/>
    <w:rsid w:val="003B1F01"/>
    <w:rsid w:val="003B4614"/>
    <w:rsid w:val="003C05CC"/>
    <w:rsid w:val="003C4A74"/>
    <w:rsid w:val="003C51A9"/>
    <w:rsid w:val="003C6E98"/>
    <w:rsid w:val="003D0DF0"/>
    <w:rsid w:val="003E1244"/>
    <w:rsid w:val="003E233D"/>
    <w:rsid w:val="003E3CC3"/>
    <w:rsid w:val="003E5791"/>
    <w:rsid w:val="003E7920"/>
    <w:rsid w:val="003F0412"/>
    <w:rsid w:val="003F50CE"/>
    <w:rsid w:val="003F5EED"/>
    <w:rsid w:val="003F63FE"/>
    <w:rsid w:val="003F74D8"/>
    <w:rsid w:val="00400CE5"/>
    <w:rsid w:val="004018DE"/>
    <w:rsid w:val="00404C05"/>
    <w:rsid w:val="004055FC"/>
    <w:rsid w:val="004062FB"/>
    <w:rsid w:val="0042597D"/>
    <w:rsid w:val="0042652A"/>
    <w:rsid w:val="00444A84"/>
    <w:rsid w:val="00446863"/>
    <w:rsid w:val="00453F86"/>
    <w:rsid w:val="00454CCB"/>
    <w:rsid w:val="004550CC"/>
    <w:rsid w:val="00456508"/>
    <w:rsid w:val="0046185C"/>
    <w:rsid w:val="00464DCA"/>
    <w:rsid w:val="00467719"/>
    <w:rsid w:val="0047068A"/>
    <w:rsid w:val="00474116"/>
    <w:rsid w:val="00475F9E"/>
    <w:rsid w:val="00493D65"/>
    <w:rsid w:val="00494838"/>
    <w:rsid w:val="0049693B"/>
    <w:rsid w:val="00496E6A"/>
    <w:rsid w:val="004A20C0"/>
    <w:rsid w:val="004A2FA1"/>
    <w:rsid w:val="004A3310"/>
    <w:rsid w:val="004A536B"/>
    <w:rsid w:val="004A60F8"/>
    <w:rsid w:val="004B4972"/>
    <w:rsid w:val="004C07B6"/>
    <w:rsid w:val="004C4C5A"/>
    <w:rsid w:val="004C4FE3"/>
    <w:rsid w:val="004C68F7"/>
    <w:rsid w:val="004C7A79"/>
    <w:rsid w:val="004D46A7"/>
    <w:rsid w:val="004D62AC"/>
    <w:rsid w:val="004E0228"/>
    <w:rsid w:val="004E0D0E"/>
    <w:rsid w:val="004E1BF6"/>
    <w:rsid w:val="004E28D5"/>
    <w:rsid w:val="004E2B19"/>
    <w:rsid w:val="004E3EF5"/>
    <w:rsid w:val="004F0CC5"/>
    <w:rsid w:val="004F14F3"/>
    <w:rsid w:val="004F1B76"/>
    <w:rsid w:val="004F5474"/>
    <w:rsid w:val="004F6A1C"/>
    <w:rsid w:val="0050055F"/>
    <w:rsid w:val="00501B94"/>
    <w:rsid w:val="0050504F"/>
    <w:rsid w:val="005061E2"/>
    <w:rsid w:val="0051085B"/>
    <w:rsid w:val="0052641C"/>
    <w:rsid w:val="00526F7C"/>
    <w:rsid w:val="005271B2"/>
    <w:rsid w:val="005412DE"/>
    <w:rsid w:val="00542AF1"/>
    <w:rsid w:val="00542F0E"/>
    <w:rsid w:val="0054362A"/>
    <w:rsid w:val="00543F51"/>
    <w:rsid w:val="005451DA"/>
    <w:rsid w:val="00545476"/>
    <w:rsid w:val="005461BC"/>
    <w:rsid w:val="0055035C"/>
    <w:rsid w:val="0056036C"/>
    <w:rsid w:val="00561076"/>
    <w:rsid w:val="005628C9"/>
    <w:rsid w:val="00566F94"/>
    <w:rsid w:val="0056716A"/>
    <w:rsid w:val="00567AB3"/>
    <w:rsid w:val="0057332E"/>
    <w:rsid w:val="0057461D"/>
    <w:rsid w:val="0057471B"/>
    <w:rsid w:val="0057558B"/>
    <w:rsid w:val="00577BFA"/>
    <w:rsid w:val="00580112"/>
    <w:rsid w:val="00584E4C"/>
    <w:rsid w:val="00590469"/>
    <w:rsid w:val="00593487"/>
    <w:rsid w:val="0059433C"/>
    <w:rsid w:val="0059485C"/>
    <w:rsid w:val="00596349"/>
    <w:rsid w:val="00597287"/>
    <w:rsid w:val="005B0981"/>
    <w:rsid w:val="005B3E7E"/>
    <w:rsid w:val="005B4339"/>
    <w:rsid w:val="005C17D6"/>
    <w:rsid w:val="005D57C3"/>
    <w:rsid w:val="005D6536"/>
    <w:rsid w:val="005E207D"/>
    <w:rsid w:val="005E3112"/>
    <w:rsid w:val="005E31F6"/>
    <w:rsid w:val="005E3D33"/>
    <w:rsid w:val="005E4B88"/>
    <w:rsid w:val="005F2494"/>
    <w:rsid w:val="005F4A0D"/>
    <w:rsid w:val="005F4ED9"/>
    <w:rsid w:val="005F5B3E"/>
    <w:rsid w:val="005F700D"/>
    <w:rsid w:val="005F7A3A"/>
    <w:rsid w:val="006036C4"/>
    <w:rsid w:val="00620977"/>
    <w:rsid w:val="0062444E"/>
    <w:rsid w:val="006246B2"/>
    <w:rsid w:val="00624C05"/>
    <w:rsid w:val="00626A1F"/>
    <w:rsid w:val="00626AEB"/>
    <w:rsid w:val="00632C7A"/>
    <w:rsid w:val="00632D30"/>
    <w:rsid w:val="00633B61"/>
    <w:rsid w:val="006447FE"/>
    <w:rsid w:val="00644E7A"/>
    <w:rsid w:val="006472A3"/>
    <w:rsid w:val="00651048"/>
    <w:rsid w:val="00651625"/>
    <w:rsid w:val="00652B2C"/>
    <w:rsid w:val="00655232"/>
    <w:rsid w:val="006568C3"/>
    <w:rsid w:val="006615E2"/>
    <w:rsid w:val="00661B53"/>
    <w:rsid w:val="006668E1"/>
    <w:rsid w:val="006679FF"/>
    <w:rsid w:val="006702BD"/>
    <w:rsid w:val="00671EDF"/>
    <w:rsid w:val="00676B9D"/>
    <w:rsid w:val="00677A1E"/>
    <w:rsid w:val="006802F7"/>
    <w:rsid w:val="00683A5F"/>
    <w:rsid w:val="0068541F"/>
    <w:rsid w:val="00686718"/>
    <w:rsid w:val="00686DAF"/>
    <w:rsid w:val="00690C94"/>
    <w:rsid w:val="006956A1"/>
    <w:rsid w:val="006977C2"/>
    <w:rsid w:val="006A0F8C"/>
    <w:rsid w:val="006A2291"/>
    <w:rsid w:val="006A47AE"/>
    <w:rsid w:val="006A64A0"/>
    <w:rsid w:val="006A78FF"/>
    <w:rsid w:val="006B1114"/>
    <w:rsid w:val="006C0001"/>
    <w:rsid w:val="006C2AFF"/>
    <w:rsid w:val="006C2CD4"/>
    <w:rsid w:val="006C35A8"/>
    <w:rsid w:val="006D0304"/>
    <w:rsid w:val="006D4ACE"/>
    <w:rsid w:val="006D4DDE"/>
    <w:rsid w:val="006D7D7B"/>
    <w:rsid w:val="006D7DFA"/>
    <w:rsid w:val="006E2966"/>
    <w:rsid w:val="006E40F7"/>
    <w:rsid w:val="006E72FE"/>
    <w:rsid w:val="006E788D"/>
    <w:rsid w:val="006E7B0F"/>
    <w:rsid w:val="006F2B47"/>
    <w:rsid w:val="006F34A0"/>
    <w:rsid w:val="006F5B78"/>
    <w:rsid w:val="006F6136"/>
    <w:rsid w:val="00702387"/>
    <w:rsid w:val="007029BA"/>
    <w:rsid w:val="00705498"/>
    <w:rsid w:val="007072F4"/>
    <w:rsid w:val="00711436"/>
    <w:rsid w:val="007132DA"/>
    <w:rsid w:val="007134CD"/>
    <w:rsid w:val="00713581"/>
    <w:rsid w:val="00716BD3"/>
    <w:rsid w:val="007179EA"/>
    <w:rsid w:val="00720BEA"/>
    <w:rsid w:val="00727E52"/>
    <w:rsid w:val="007334EA"/>
    <w:rsid w:val="00733922"/>
    <w:rsid w:val="00733C17"/>
    <w:rsid w:val="00735735"/>
    <w:rsid w:val="00736F8F"/>
    <w:rsid w:val="0074115A"/>
    <w:rsid w:val="007414AA"/>
    <w:rsid w:val="00741797"/>
    <w:rsid w:val="007529A1"/>
    <w:rsid w:val="0075334B"/>
    <w:rsid w:val="00753D12"/>
    <w:rsid w:val="007541F8"/>
    <w:rsid w:val="007560D7"/>
    <w:rsid w:val="00765799"/>
    <w:rsid w:val="00766C62"/>
    <w:rsid w:val="00767797"/>
    <w:rsid w:val="00774E09"/>
    <w:rsid w:val="0077649A"/>
    <w:rsid w:val="00782877"/>
    <w:rsid w:val="00784552"/>
    <w:rsid w:val="00784DBF"/>
    <w:rsid w:val="00793D33"/>
    <w:rsid w:val="00797107"/>
    <w:rsid w:val="007A6885"/>
    <w:rsid w:val="007A727A"/>
    <w:rsid w:val="007A7BA6"/>
    <w:rsid w:val="007B1D54"/>
    <w:rsid w:val="007B778D"/>
    <w:rsid w:val="007C1159"/>
    <w:rsid w:val="007C13F0"/>
    <w:rsid w:val="007C36F8"/>
    <w:rsid w:val="007C47A0"/>
    <w:rsid w:val="007C4F5E"/>
    <w:rsid w:val="007D116C"/>
    <w:rsid w:val="007E0DC8"/>
    <w:rsid w:val="007E105C"/>
    <w:rsid w:val="007E11FC"/>
    <w:rsid w:val="007E1C2F"/>
    <w:rsid w:val="007E2C0A"/>
    <w:rsid w:val="007F6144"/>
    <w:rsid w:val="007F7B3F"/>
    <w:rsid w:val="0080069D"/>
    <w:rsid w:val="00801770"/>
    <w:rsid w:val="00801AB7"/>
    <w:rsid w:val="00815111"/>
    <w:rsid w:val="00815755"/>
    <w:rsid w:val="00816AFD"/>
    <w:rsid w:val="00817C59"/>
    <w:rsid w:val="00832656"/>
    <w:rsid w:val="008326AD"/>
    <w:rsid w:val="00833851"/>
    <w:rsid w:val="0083721D"/>
    <w:rsid w:val="00841262"/>
    <w:rsid w:val="00842A66"/>
    <w:rsid w:val="00854403"/>
    <w:rsid w:val="008560EF"/>
    <w:rsid w:val="0086030A"/>
    <w:rsid w:val="008678B1"/>
    <w:rsid w:val="00871DB3"/>
    <w:rsid w:val="00880A84"/>
    <w:rsid w:val="0088410D"/>
    <w:rsid w:val="00893FDF"/>
    <w:rsid w:val="0089468E"/>
    <w:rsid w:val="008A0474"/>
    <w:rsid w:val="008A2643"/>
    <w:rsid w:val="008B0A27"/>
    <w:rsid w:val="008B10DC"/>
    <w:rsid w:val="008B3038"/>
    <w:rsid w:val="008B4586"/>
    <w:rsid w:val="008C22B8"/>
    <w:rsid w:val="008C6CB0"/>
    <w:rsid w:val="008C7D2A"/>
    <w:rsid w:val="008D04AB"/>
    <w:rsid w:val="008D0C8B"/>
    <w:rsid w:val="008D1187"/>
    <w:rsid w:val="008D1C10"/>
    <w:rsid w:val="008D2E9A"/>
    <w:rsid w:val="008E1B75"/>
    <w:rsid w:val="008F2691"/>
    <w:rsid w:val="009035A7"/>
    <w:rsid w:val="0091033F"/>
    <w:rsid w:val="00915698"/>
    <w:rsid w:val="0092038C"/>
    <w:rsid w:val="0092379B"/>
    <w:rsid w:val="00924840"/>
    <w:rsid w:val="00924CF5"/>
    <w:rsid w:val="00927E36"/>
    <w:rsid w:val="009339B7"/>
    <w:rsid w:val="00933A88"/>
    <w:rsid w:val="00934851"/>
    <w:rsid w:val="00942AE1"/>
    <w:rsid w:val="009435D8"/>
    <w:rsid w:val="00944974"/>
    <w:rsid w:val="00944EE2"/>
    <w:rsid w:val="0094690B"/>
    <w:rsid w:val="00952564"/>
    <w:rsid w:val="009530D2"/>
    <w:rsid w:val="00954DB0"/>
    <w:rsid w:val="00955D86"/>
    <w:rsid w:val="00965F82"/>
    <w:rsid w:val="00967371"/>
    <w:rsid w:val="009722D7"/>
    <w:rsid w:val="00973FE7"/>
    <w:rsid w:val="009759EE"/>
    <w:rsid w:val="00982051"/>
    <w:rsid w:val="00983C6C"/>
    <w:rsid w:val="00985B52"/>
    <w:rsid w:val="00986BC2"/>
    <w:rsid w:val="00990A48"/>
    <w:rsid w:val="00990DEB"/>
    <w:rsid w:val="00991223"/>
    <w:rsid w:val="00994B3A"/>
    <w:rsid w:val="009A2E91"/>
    <w:rsid w:val="009A645F"/>
    <w:rsid w:val="009A69A7"/>
    <w:rsid w:val="009B0E3D"/>
    <w:rsid w:val="009B1FBA"/>
    <w:rsid w:val="009B2735"/>
    <w:rsid w:val="009B521F"/>
    <w:rsid w:val="009C0EC5"/>
    <w:rsid w:val="009C20A2"/>
    <w:rsid w:val="009C71D5"/>
    <w:rsid w:val="009D0A73"/>
    <w:rsid w:val="009D6C74"/>
    <w:rsid w:val="009E304B"/>
    <w:rsid w:val="009E44E8"/>
    <w:rsid w:val="009E4DFC"/>
    <w:rsid w:val="009E764A"/>
    <w:rsid w:val="009E7980"/>
    <w:rsid w:val="009F6824"/>
    <w:rsid w:val="00A03EF4"/>
    <w:rsid w:val="00A04069"/>
    <w:rsid w:val="00A105CD"/>
    <w:rsid w:val="00A10C64"/>
    <w:rsid w:val="00A17A3D"/>
    <w:rsid w:val="00A2074F"/>
    <w:rsid w:val="00A416AB"/>
    <w:rsid w:val="00A41F0D"/>
    <w:rsid w:val="00A41F1F"/>
    <w:rsid w:val="00A45488"/>
    <w:rsid w:val="00A461D4"/>
    <w:rsid w:val="00A54B8B"/>
    <w:rsid w:val="00A60380"/>
    <w:rsid w:val="00A63041"/>
    <w:rsid w:val="00A64FF7"/>
    <w:rsid w:val="00A7350B"/>
    <w:rsid w:val="00A748F3"/>
    <w:rsid w:val="00A757F7"/>
    <w:rsid w:val="00A800A2"/>
    <w:rsid w:val="00A80660"/>
    <w:rsid w:val="00A83399"/>
    <w:rsid w:val="00A87159"/>
    <w:rsid w:val="00A956ED"/>
    <w:rsid w:val="00A95EB5"/>
    <w:rsid w:val="00AA1165"/>
    <w:rsid w:val="00AA505C"/>
    <w:rsid w:val="00AB1222"/>
    <w:rsid w:val="00AB39D9"/>
    <w:rsid w:val="00AB471D"/>
    <w:rsid w:val="00AC1B08"/>
    <w:rsid w:val="00AC30DC"/>
    <w:rsid w:val="00AC373E"/>
    <w:rsid w:val="00AC570C"/>
    <w:rsid w:val="00AD490B"/>
    <w:rsid w:val="00AD65A6"/>
    <w:rsid w:val="00AE0877"/>
    <w:rsid w:val="00AF2E7A"/>
    <w:rsid w:val="00AF4D4A"/>
    <w:rsid w:val="00AF5941"/>
    <w:rsid w:val="00AF6C16"/>
    <w:rsid w:val="00AF6D6B"/>
    <w:rsid w:val="00B05CAE"/>
    <w:rsid w:val="00B065E7"/>
    <w:rsid w:val="00B06DD1"/>
    <w:rsid w:val="00B071B5"/>
    <w:rsid w:val="00B07307"/>
    <w:rsid w:val="00B118CE"/>
    <w:rsid w:val="00B124D2"/>
    <w:rsid w:val="00B12D36"/>
    <w:rsid w:val="00B17E3E"/>
    <w:rsid w:val="00B22691"/>
    <w:rsid w:val="00B27463"/>
    <w:rsid w:val="00B30694"/>
    <w:rsid w:val="00B309B2"/>
    <w:rsid w:val="00B310D5"/>
    <w:rsid w:val="00B344D8"/>
    <w:rsid w:val="00B37B5D"/>
    <w:rsid w:val="00B4159E"/>
    <w:rsid w:val="00B41CB0"/>
    <w:rsid w:val="00B44695"/>
    <w:rsid w:val="00B514EC"/>
    <w:rsid w:val="00B560BD"/>
    <w:rsid w:val="00B6182E"/>
    <w:rsid w:val="00B61C99"/>
    <w:rsid w:val="00B632B2"/>
    <w:rsid w:val="00B70662"/>
    <w:rsid w:val="00B7514F"/>
    <w:rsid w:val="00B8790C"/>
    <w:rsid w:val="00BA0C02"/>
    <w:rsid w:val="00BA43B2"/>
    <w:rsid w:val="00BA4E90"/>
    <w:rsid w:val="00BA68F3"/>
    <w:rsid w:val="00BB0873"/>
    <w:rsid w:val="00BB0F96"/>
    <w:rsid w:val="00BB13F4"/>
    <w:rsid w:val="00BC0134"/>
    <w:rsid w:val="00BC1589"/>
    <w:rsid w:val="00BD2578"/>
    <w:rsid w:val="00BD538B"/>
    <w:rsid w:val="00BD5C07"/>
    <w:rsid w:val="00BE57B9"/>
    <w:rsid w:val="00BE705B"/>
    <w:rsid w:val="00BF359B"/>
    <w:rsid w:val="00BF5A72"/>
    <w:rsid w:val="00BF7108"/>
    <w:rsid w:val="00BF7363"/>
    <w:rsid w:val="00C056E8"/>
    <w:rsid w:val="00C10700"/>
    <w:rsid w:val="00C12FC5"/>
    <w:rsid w:val="00C13E91"/>
    <w:rsid w:val="00C17790"/>
    <w:rsid w:val="00C20F3D"/>
    <w:rsid w:val="00C21512"/>
    <w:rsid w:val="00C2302C"/>
    <w:rsid w:val="00C25810"/>
    <w:rsid w:val="00C30285"/>
    <w:rsid w:val="00C3106D"/>
    <w:rsid w:val="00C33462"/>
    <w:rsid w:val="00C3715C"/>
    <w:rsid w:val="00C37947"/>
    <w:rsid w:val="00C41383"/>
    <w:rsid w:val="00C57C81"/>
    <w:rsid w:val="00C621E5"/>
    <w:rsid w:val="00C6415A"/>
    <w:rsid w:val="00C654AE"/>
    <w:rsid w:val="00C65E5F"/>
    <w:rsid w:val="00C7013D"/>
    <w:rsid w:val="00C70B81"/>
    <w:rsid w:val="00C72C8A"/>
    <w:rsid w:val="00C80B2B"/>
    <w:rsid w:val="00C81568"/>
    <w:rsid w:val="00C83D94"/>
    <w:rsid w:val="00C86543"/>
    <w:rsid w:val="00C944DA"/>
    <w:rsid w:val="00CA0DF8"/>
    <w:rsid w:val="00CA1E76"/>
    <w:rsid w:val="00CA77D9"/>
    <w:rsid w:val="00CC7C8F"/>
    <w:rsid w:val="00CD3DC6"/>
    <w:rsid w:val="00CD4C70"/>
    <w:rsid w:val="00CD4FA1"/>
    <w:rsid w:val="00CD75C9"/>
    <w:rsid w:val="00CD7B68"/>
    <w:rsid w:val="00CD7CCB"/>
    <w:rsid w:val="00CE41A3"/>
    <w:rsid w:val="00CE5421"/>
    <w:rsid w:val="00CE6CDF"/>
    <w:rsid w:val="00CE7AE2"/>
    <w:rsid w:val="00CE7E2E"/>
    <w:rsid w:val="00CF1781"/>
    <w:rsid w:val="00CF3A2B"/>
    <w:rsid w:val="00D02FD5"/>
    <w:rsid w:val="00D0582C"/>
    <w:rsid w:val="00D06FC2"/>
    <w:rsid w:val="00D13190"/>
    <w:rsid w:val="00D142AB"/>
    <w:rsid w:val="00D17956"/>
    <w:rsid w:val="00D2458A"/>
    <w:rsid w:val="00D25B85"/>
    <w:rsid w:val="00D26ECF"/>
    <w:rsid w:val="00D2785E"/>
    <w:rsid w:val="00D309C4"/>
    <w:rsid w:val="00D31A3B"/>
    <w:rsid w:val="00D328EA"/>
    <w:rsid w:val="00D353E3"/>
    <w:rsid w:val="00D42F38"/>
    <w:rsid w:val="00D436AD"/>
    <w:rsid w:val="00D45451"/>
    <w:rsid w:val="00D520CC"/>
    <w:rsid w:val="00D528E0"/>
    <w:rsid w:val="00D54E09"/>
    <w:rsid w:val="00D55AA4"/>
    <w:rsid w:val="00D56D24"/>
    <w:rsid w:val="00D5742B"/>
    <w:rsid w:val="00D6384E"/>
    <w:rsid w:val="00D63BE3"/>
    <w:rsid w:val="00D6521D"/>
    <w:rsid w:val="00D65E0A"/>
    <w:rsid w:val="00D71EE1"/>
    <w:rsid w:val="00D7313B"/>
    <w:rsid w:val="00D73C0D"/>
    <w:rsid w:val="00D756C5"/>
    <w:rsid w:val="00D81317"/>
    <w:rsid w:val="00D816D4"/>
    <w:rsid w:val="00D81A52"/>
    <w:rsid w:val="00D87A39"/>
    <w:rsid w:val="00D87D8F"/>
    <w:rsid w:val="00D917D3"/>
    <w:rsid w:val="00D92A67"/>
    <w:rsid w:val="00D92E32"/>
    <w:rsid w:val="00D96C72"/>
    <w:rsid w:val="00D97D7A"/>
    <w:rsid w:val="00DA4583"/>
    <w:rsid w:val="00DB09E5"/>
    <w:rsid w:val="00DB1302"/>
    <w:rsid w:val="00DC7DF4"/>
    <w:rsid w:val="00DD0A22"/>
    <w:rsid w:val="00DD0F9D"/>
    <w:rsid w:val="00DD4929"/>
    <w:rsid w:val="00DD7D35"/>
    <w:rsid w:val="00DE1D46"/>
    <w:rsid w:val="00DE2E59"/>
    <w:rsid w:val="00DE5E6A"/>
    <w:rsid w:val="00DF2554"/>
    <w:rsid w:val="00DF3B45"/>
    <w:rsid w:val="00DF5F01"/>
    <w:rsid w:val="00E03962"/>
    <w:rsid w:val="00E03B22"/>
    <w:rsid w:val="00E04DC0"/>
    <w:rsid w:val="00E05451"/>
    <w:rsid w:val="00E06B4C"/>
    <w:rsid w:val="00E07D3C"/>
    <w:rsid w:val="00E1420E"/>
    <w:rsid w:val="00E14FC3"/>
    <w:rsid w:val="00E1692C"/>
    <w:rsid w:val="00E247D6"/>
    <w:rsid w:val="00E27637"/>
    <w:rsid w:val="00E3215C"/>
    <w:rsid w:val="00E41142"/>
    <w:rsid w:val="00E42544"/>
    <w:rsid w:val="00E4328B"/>
    <w:rsid w:val="00E44FD6"/>
    <w:rsid w:val="00E47A73"/>
    <w:rsid w:val="00E5401A"/>
    <w:rsid w:val="00E56515"/>
    <w:rsid w:val="00E6004C"/>
    <w:rsid w:val="00E625EC"/>
    <w:rsid w:val="00E64C3E"/>
    <w:rsid w:val="00E64E64"/>
    <w:rsid w:val="00E679D8"/>
    <w:rsid w:val="00E7256F"/>
    <w:rsid w:val="00E72C8D"/>
    <w:rsid w:val="00E742F7"/>
    <w:rsid w:val="00E751A9"/>
    <w:rsid w:val="00E77EBB"/>
    <w:rsid w:val="00E826E1"/>
    <w:rsid w:val="00E829AF"/>
    <w:rsid w:val="00E83363"/>
    <w:rsid w:val="00E8562F"/>
    <w:rsid w:val="00E85DAE"/>
    <w:rsid w:val="00E85FBE"/>
    <w:rsid w:val="00E86E37"/>
    <w:rsid w:val="00E9173A"/>
    <w:rsid w:val="00E93BC2"/>
    <w:rsid w:val="00E94C59"/>
    <w:rsid w:val="00E97B07"/>
    <w:rsid w:val="00E97F5F"/>
    <w:rsid w:val="00EB5D61"/>
    <w:rsid w:val="00EB737C"/>
    <w:rsid w:val="00EC3EED"/>
    <w:rsid w:val="00ED0736"/>
    <w:rsid w:val="00ED0D26"/>
    <w:rsid w:val="00ED0DAD"/>
    <w:rsid w:val="00ED1801"/>
    <w:rsid w:val="00ED5235"/>
    <w:rsid w:val="00ED55D8"/>
    <w:rsid w:val="00ED597B"/>
    <w:rsid w:val="00EE7EA9"/>
    <w:rsid w:val="00EF3FDF"/>
    <w:rsid w:val="00EF482D"/>
    <w:rsid w:val="00EF4F09"/>
    <w:rsid w:val="00EF5659"/>
    <w:rsid w:val="00F132B1"/>
    <w:rsid w:val="00F13321"/>
    <w:rsid w:val="00F15109"/>
    <w:rsid w:val="00F22EFF"/>
    <w:rsid w:val="00F302E8"/>
    <w:rsid w:val="00F30C4D"/>
    <w:rsid w:val="00F31ED5"/>
    <w:rsid w:val="00F3344F"/>
    <w:rsid w:val="00F33C87"/>
    <w:rsid w:val="00F3620A"/>
    <w:rsid w:val="00F373E5"/>
    <w:rsid w:val="00F42845"/>
    <w:rsid w:val="00F466D8"/>
    <w:rsid w:val="00F52307"/>
    <w:rsid w:val="00F528AF"/>
    <w:rsid w:val="00F54234"/>
    <w:rsid w:val="00F57DAD"/>
    <w:rsid w:val="00F61BBF"/>
    <w:rsid w:val="00F63572"/>
    <w:rsid w:val="00F67096"/>
    <w:rsid w:val="00F726F5"/>
    <w:rsid w:val="00F727D5"/>
    <w:rsid w:val="00F77B49"/>
    <w:rsid w:val="00F82ECE"/>
    <w:rsid w:val="00F8437B"/>
    <w:rsid w:val="00F85630"/>
    <w:rsid w:val="00F86254"/>
    <w:rsid w:val="00F878FF"/>
    <w:rsid w:val="00F91CEE"/>
    <w:rsid w:val="00F92922"/>
    <w:rsid w:val="00F95AF2"/>
    <w:rsid w:val="00F97D33"/>
    <w:rsid w:val="00FA0D0A"/>
    <w:rsid w:val="00FA0D7C"/>
    <w:rsid w:val="00FA10F0"/>
    <w:rsid w:val="00FA1859"/>
    <w:rsid w:val="00FA6D51"/>
    <w:rsid w:val="00FA6E3F"/>
    <w:rsid w:val="00FB6A26"/>
    <w:rsid w:val="00FB7068"/>
    <w:rsid w:val="00FB76BA"/>
    <w:rsid w:val="00FC050A"/>
    <w:rsid w:val="00FC0599"/>
    <w:rsid w:val="00FC1D0F"/>
    <w:rsid w:val="00FC50D5"/>
    <w:rsid w:val="00FD3379"/>
    <w:rsid w:val="00FE6FED"/>
    <w:rsid w:val="00FF08F4"/>
    <w:rsid w:val="00FF5B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nhideWhenUsed="0"/>
    <w:lsdException w:name="heading 5" w:semiHidden="0" w:unhideWhenUsed="0"/>
    <w:lsdException w:name="heading 6" w:semiHidden="0" w:unhideWhenUsed="0"/>
    <w:lsdException w:name="footer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iPriority="10" w:unhideWhenUsed="0" w:qFormat="1"/>
    <w:lsdException w:name="Subtitle" w:semiHidden="0" w:unhideWhenUsed="0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semiHidden="0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iPriority="3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a0">
    <w:name w:val="Normal"/>
    <w:qFormat/>
    <w:rsid w:val="0094690B"/>
    <w:pPr>
      <w:spacing w:before="200" w:after="200" w:line="276" w:lineRule="auto"/>
    </w:pPr>
    <w:rPr>
      <w:lang w:bidi="en-US"/>
    </w:rPr>
  </w:style>
  <w:style w:type="paragraph" w:styleId="1">
    <w:name w:val="heading 1"/>
    <w:basedOn w:val="a0"/>
    <w:next w:val="a0"/>
    <w:link w:val="10"/>
    <w:uiPriority w:val="9"/>
    <w:qFormat/>
    <w:rsid w:val="00E97B07"/>
    <w:pPr>
      <w:pBdr>
        <w:top w:val="single" w:sz="24" w:space="0" w:color="B83D68"/>
        <w:left w:val="single" w:sz="24" w:space="0" w:color="B83D68"/>
        <w:bottom w:val="single" w:sz="24" w:space="0" w:color="B83D68"/>
        <w:right w:val="single" w:sz="24" w:space="0" w:color="B83D68"/>
      </w:pBdr>
      <w:shd w:val="clear" w:color="auto" w:fill="B83D68"/>
      <w:spacing w:after="0"/>
      <w:outlineLvl w:val="0"/>
    </w:pPr>
    <w:rPr>
      <w:rFonts w:ascii="Arial" w:hAnsi="Arial"/>
      <w:b/>
      <w:bCs/>
      <w:caps/>
      <w:color w:val="FFFFFF"/>
      <w:spacing w:val="15"/>
      <w:lang w:bidi="ar-SA"/>
    </w:rPr>
  </w:style>
  <w:style w:type="paragraph" w:styleId="20">
    <w:name w:val="heading 2"/>
    <w:basedOn w:val="a0"/>
    <w:next w:val="a0"/>
    <w:link w:val="21"/>
    <w:uiPriority w:val="9"/>
    <w:unhideWhenUsed/>
    <w:qFormat/>
    <w:rsid w:val="003F63FE"/>
    <w:pPr>
      <w:pBdr>
        <w:top w:val="single" w:sz="24" w:space="0" w:color="F1D7E0"/>
        <w:left w:val="single" w:sz="24" w:space="0" w:color="F1D7E0"/>
        <w:bottom w:val="single" w:sz="24" w:space="0" w:color="F1D7E0"/>
        <w:right w:val="single" w:sz="24" w:space="0" w:color="F1D7E0"/>
      </w:pBdr>
      <w:shd w:val="clear" w:color="auto" w:fill="F1D7E0"/>
      <w:spacing w:after="0"/>
      <w:outlineLvl w:val="1"/>
    </w:pPr>
    <w:rPr>
      <w:caps/>
      <w:spacing w:val="15"/>
      <w:lang w:bidi="ar-SA"/>
    </w:rPr>
  </w:style>
  <w:style w:type="paragraph" w:styleId="30">
    <w:name w:val="heading 3"/>
    <w:basedOn w:val="a0"/>
    <w:next w:val="a0"/>
    <w:link w:val="31"/>
    <w:uiPriority w:val="9"/>
    <w:unhideWhenUsed/>
    <w:qFormat/>
    <w:rsid w:val="003F63FE"/>
    <w:pPr>
      <w:pBdr>
        <w:top w:val="single" w:sz="6" w:space="2" w:color="B83D68"/>
        <w:left w:val="single" w:sz="6" w:space="2" w:color="B83D68"/>
      </w:pBdr>
      <w:spacing w:before="300" w:after="0"/>
      <w:outlineLvl w:val="2"/>
    </w:pPr>
    <w:rPr>
      <w:caps/>
      <w:color w:val="5B1E33"/>
      <w:spacing w:val="15"/>
      <w:lang w:bidi="ar-SA"/>
    </w:rPr>
  </w:style>
  <w:style w:type="paragraph" w:styleId="40">
    <w:name w:val="heading 4"/>
    <w:basedOn w:val="a0"/>
    <w:next w:val="a0"/>
    <w:link w:val="41"/>
    <w:uiPriority w:val="9"/>
    <w:unhideWhenUsed/>
    <w:qFormat/>
    <w:rsid w:val="003F63FE"/>
    <w:pPr>
      <w:pBdr>
        <w:top w:val="dotted" w:sz="6" w:space="2" w:color="B83D68"/>
        <w:left w:val="dotted" w:sz="6" w:space="2" w:color="B83D68"/>
      </w:pBdr>
      <w:spacing w:before="300" w:after="0"/>
      <w:outlineLvl w:val="3"/>
    </w:pPr>
    <w:rPr>
      <w:caps/>
      <w:color w:val="892D4D"/>
      <w:spacing w:val="10"/>
      <w:lang w:bidi="ar-SA"/>
    </w:rPr>
  </w:style>
  <w:style w:type="paragraph" w:styleId="50">
    <w:name w:val="heading 5"/>
    <w:basedOn w:val="a0"/>
    <w:next w:val="a0"/>
    <w:link w:val="51"/>
    <w:uiPriority w:val="9"/>
    <w:unhideWhenUsed/>
    <w:qFormat/>
    <w:rsid w:val="003F63FE"/>
    <w:pPr>
      <w:pBdr>
        <w:bottom w:val="single" w:sz="6" w:space="1" w:color="B83D68"/>
      </w:pBdr>
      <w:spacing w:before="300" w:after="0"/>
      <w:outlineLvl w:val="4"/>
    </w:pPr>
    <w:rPr>
      <w:caps/>
      <w:color w:val="892D4D"/>
      <w:spacing w:val="10"/>
      <w:lang w:bidi="ar-SA"/>
    </w:rPr>
  </w:style>
  <w:style w:type="paragraph" w:styleId="6">
    <w:name w:val="heading 6"/>
    <w:basedOn w:val="a0"/>
    <w:next w:val="a0"/>
    <w:link w:val="60"/>
    <w:uiPriority w:val="9"/>
    <w:unhideWhenUsed/>
    <w:qFormat/>
    <w:rsid w:val="003F63FE"/>
    <w:pPr>
      <w:pBdr>
        <w:bottom w:val="dotted" w:sz="6" w:space="1" w:color="B83D68"/>
      </w:pBdr>
      <w:spacing w:before="300" w:after="0"/>
      <w:outlineLvl w:val="5"/>
    </w:pPr>
    <w:rPr>
      <w:caps/>
      <w:color w:val="892D4D"/>
      <w:spacing w:val="10"/>
      <w:lang w:bidi="ar-SA"/>
    </w:rPr>
  </w:style>
  <w:style w:type="paragraph" w:styleId="7">
    <w:name w:val="heading 7"/>
    <w:basedOn w:val="a0"/>
    <w:next w:val="a0"/>
    <w:link w:val="70"/>
    <w:uiPriority w:val="9"/>
    <w:unhideWhenUsed/>
    <w:qFormat/>
    <w:rsid w:val="003F63FE"/>
    <w:pPr>
      <w:spacing w:before="300" w:after="0"/>
      <w:outlineLvl w:val="6"/>
    </w:pPr>
    <w:rPr>
      <w:caps/>
      <w:color w:val="892D4D"/>
      <w:spacing w:val="10"/>
      <w:lang w:bidi="ar-SA"/>
    </w:rPr>
  </w:style>
  <w:style w:type="paragraph" w:styleId="8">
    <w:name w:val="heading 8"/>
    <w:basedOn w:val="a0"/>
    <w:next w:val="a0"/>
    <w:link w:val="80"/>
    <w:uiPriority w:val="9"/>
    <w:unhideWhenUsed/>
    <w:qFormat/>
    <w:rsid w:val="003F63FE"/>
    <w:pPr>
      <w:spacing w:before="300" w:after="0"/>
      <w:outlineLvl w:val="7"/>
    </w:pPr>
    <w:rPr>
      <w:caps/>
      <w:spacing w:val="10"/>
      <w:sz w:val="18"/>
      <w:szCs w:val="18"/>
      <w:lang w:bidi="ar-SA"/>
    </w:rPr>
  </w:style>
  <w:style w:type="paragraph" w:styleId="9">
    <w:name w:val="heading 9"/>
    <w:basedOn w:val="a0"/>
    <w:next w:val="a0"/>
    <w:link w:val="90"/>
    <w:uiPriority w:val="9"/>
    <w:unhideWhenUsed/>
    <w:qFormat/>
    <w:rsid w:val="003F63FE"/>
    <w:pPr>
      <w:spacing w:before="300" w:after="0"/>
      <w:outlineLvl w:val="8"/>
    </w:pPr>
    <w:rPr>
      <w:i/>
      <w:caps/>
      <w:spacing w:val="10"/>
      <w:sz w:val="18"/>
      <w:szCs w:val="18"/>
      <w:lang w:bidi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97B07"/>
    <w:rPr>
      <w:rFonts w:ascii="Arial" w:hAnsi="Arial"/>
      <w:b/>
      <w:bCs/>
      <w:caps/>
      <w:color w:val="FFFFFF"/>
      <w:spacing w:val="15"/>
      <w:shd w:val="clear" w:color="auto" w:fill="B83D68"/>
    </w:rPr>
  </w:style>
  <w:style w:type="character" w:customStyle="1" w:styleId="21">
    <w:name w:val="Заголовок 2 Знак"/>
    <w:link w:val="20"/>
    <w:uiPriority w:val="9"/>
    <w:rsid w:val="003F63FE"/>
    <w:rPr>
      <w:caps/>
      <w:spacing w:val="15"/>
      <w:shd w:val="clear" w:color="auto" w:fill="F1D7E0"/>
    </w:rPr>
  </w:style>
  <w:style w:type="character" w:customStyle="1" w:styleId="31">
    <w:name w:val="Заголовок 3 Знак"/>
    <w:link w:val="30"/>
    <w:uiPriority w:val="9"/>
    <w:rsid w:val="003F63FE"/>
    <w:rPr>
      <w:caps/>
      <w:color w:val="5B1E33"/>
      <w:spacing w:val="15"/>
    </w:rPr>
  </w:style>
  <w:style w:type="paragraph" w:styleId="a4">
    <w:name w:val="Title"/>
    <w:basedOn w:val="a0"/>
    <w:next w:val="a0"/>
    <w:link w:val="a5"/>
    <w:uiPriority w:val="10"/>
    <w:qFormat/>
    <w:rsid w:val="00E97B07"/>
    <w:rPr>
      <w:rFonts w:ascii="Arial" w:hAnsi="Arial"/>
      <w:sz w:val="72"/>
      <w:szCs w:val="72"/>
      <w:lang w:bidi="ar-SA"/>
    </w:rPr>
  </w:style>
  <w:style w:type="character" w:customStyle="1" w:styleId="a5">
    <w:name w:val="Название Знак"/>
    <w:link w:val="a4"/>
    <w:uiPriority w:val="10"/>
    <w:rsid w:val="00E97B07"/>
    <w:rPr>
      <w:rFonts w:ascii="Arial" w:hAnsi="Arial" w:cs="Arial"/>
      <w:sz w:val="72"/>
      <w:szCs w:val="72"/>
    </w:rPr>
  </w:style>
  <w:style w:type="paragraph" w:styleId="a6">
    <w:name w:val="Subtitle"/>
    <w:basedOn w:val="a0"/>
    <w:next w:val="a0"/>
    <w:link w:val="a7"/>
    <w:uiPriority w:val="11"/>
    <w:qFormat/>
    <w:rsid w:val="003F63FE"/>
    <w:pPr>
      <w:spacing w:after="1000" w:line="240" w:lineRule="auto"/>
    </w:pPr>
    <w:rPr>
      <w:caps/>
      <w:color w:val="595959"/>
      <w:spacing w:val="10"/>
      <w:sz w:val="24"/>
      <w:szCs w:val="24"/>
      <w:lang w:bidi="ar-SA"/>
    </w:rPr>
  </w:style>
  <w:style w:type="character" w:customStyle="1" w:styleId="a7">
    <w:name w:val="Подзаголовок Знак"/>
    <w:link w:val="a6"/>
    <w:uiPriority w:val="11"/>
    <w:rsid w:val="003F63FE"/>
    <w:rPr>
      <w:caps/>
      <w:color w:val="595959"/>
      <w:spacing w:val="10"/>
      <w:sz w:val="24"/>
      <w:szCs w:val="24"/>
    </w:rPr>
  </w:style>
  <w:style w:type="paragraph" w:styleId="a8">
    <w:name w:val="footer"/>
    <w:basedOn w:val="a0"/>
    <w:link w:val="a9"/>
    <w:uiPriority w:val="99"/>
    <w:unhideWhenUsed/>
    <w:rsid w:val="00BC0134"/>
    <w:pPr>
      <w:tabs>
        <w:tab w:val="center" w:pos="4320"/>
        <w:tab w:val="right" w:pos="8640"/>
      </w:tabs>
    </w:pPr>
    <w:rPr>
      <w:color w:val="000000"/>
      <w:lang w:bidi="ar-SA"/>
    </w:rPr>
  </w:style>
  <w:style w:type="character" w:customStyle="1" w:styleId="a9">
    <w:name w:val="Нижний колонтитул Знак"/>
    <w:link w:val="a8"/>
    <w:uiPriority w:val="99"/>
    <w:rsid w:val="00BC0134"/>
    <w:rPr>
      <w:rFonts w:cs="Times New Roman"/>
      <w:color w:val="000000"/>
      <w:szCs w:val="20"/>
    </w:rPr>
  </w:style>
  <w:style w:type="paragraph" w:styleId="aa">
    <w:name w:val="caption"/>
    <w:basedOn w:val="a0"/>
    <w:next w:val="a0"/>
    <w:uiPriority w:val="35"/>
    <w:unhideWhenUsed/>
    <w:qFormat/>
    <w:rsid w:val="003F63FE"/>
    <w:rPr>
      <w:b/>
      <w:bCs/>
      <w:color w:val="892D4D"/>
      <w:sz w:val="16"/>
      <w:szCs w:val="16"/>
    </w:rPr>
  </w:style>
  <w:style w:type="paragraph" w:styleId="ab">
    <w:name w:val="Balloon Text"/>
    <w:basedOn w:val="a0"/>
    <w:link w:val="ac"/>
    <w:uiPriority w:val="99"/>
    <w:semiHidden/>
    <w:unhideWhenUsed/>
    <w:rsid w:val="00BC0134"/>
    <w:rPr>
      <w:rFonts w:ascii="Tahoma" w:hAnsi="Tahoma"/>
      <w:color w:val="000000"/>
      <w:sz w:val="16"/>
      <w:szCs w:val="16"/>
      <w:lang w:bidi="ar-SA"/>
    </w:rPr>
  </w:style>
  <w:style w:type="character" w:customStyle="1" w:styleId="ac">
    <w:name w:val="Текст выноски Знак"/>
    <w:link w:val="ab"/>
    <w:uiPriority w:val="99"/>
    <w:semiHidden/>
    <w:rsid w:val="00BC0134"/>
    <w:rPr>
      <w:rFonts w:ascii="Tahoma" w:hAnsi="Tahoma" w:cs="Tahoma"/>
      <w:color w:val="000000"/>
      <w:sz w:val="16"/>
      <w:szCs w:val="16"/>
    </w:rPr>
  </w:style>
  <w:style w:type="paragraph" w:styleId="ad">
    <w:name w:val="Block Text"/>
    <w:uiPriority w:val="40"/>
    <w:rsid w:val="00686718"/>
    <w:pPr>
      <w:pBdr>
        <w:top w:val="single" w:sz="2" w:space="10" w:color="D787A3"/>
        <w:bottom w:val="single" w:sz="24" w:space="10" w:color="D787A3"/>
      </w:pBdr>
      <w:spacing w:before="200" w:after="280"/>
      <w:ind w:left="1440" w:right="1440"/>
      <w:jc w:val="both"/>
    </w:pPr>
    <w:rPr>
      <w:color w:val="7F7F7F"/>
      <w:sz w:val="28"/>
      <w:szCs w:val="28"/>
      <w:lang w:eastAsia="ko-KR" w:bidi="hi-IN"/>
    </w:rPr>
  </w:style>
  <w:style w:type="character" w:styleId="ae">
    <w:name w:val="Book Title"/>
    <w:uiPriority w:val="33"/>
    <w:qFormat/>
    <w:rsid w:val="003F63FE"/>
    <w:rPr>
      <w:b/>
      <w:bCs/>
      <w:i/>
      <w:iCs/>
      <w:spacing w:val="9"/>
    </w:rPr>
  </w:style>
  <w:style w:type="character" w:styleId="af">
    <w:name w:val="Emphasis"/>
    <w:uiPriority w:val="20"/>
    <w:qFormat/>
    <w:rsid w:val="003F63FE"/>
    <w:rPr>
      <w:caps/>
      <w:color w:val="5B1E33"/>
      <w:spacing w:val="5"/>
    </w:rPr>
  </w:style>
  <w:style w:type="paragraph" w:styleId="af0">
    <w:name w:val="header"/>
    <w:basedOn w:val="a0"/>
    <w:link w:val="af1"/>
    <w:uiPriority w:val="99"/>
    <w:unhideWhenUsed/>
    <w:rsid w:val="00BC0134"/>
    <w:pPr>
      <w:tabs>
        <w:tab w:val="center" w:pos="4320"/>
        <w:tab w:val="right" w:pos="8640"/>
      </w:tabs>
    </w:pPr>
    <w:rPr>
      <w:color w:val="000000"/>
      <w:lang w:bidi="ar-SA"/>
    </w:rPr>
  </w:style>
  <w:style w:type="character" w:customStyle="1" w:styleId="af1">
    <w:name w:val="Верхний колонтитул Знак"/>
    <w:link w:val="af0"/>
    <w:uiPriority w:val="99"/>
    <w:rsid w:val="00BC0134"/>
    <w:rPr>
      <w:rFonts w:cs="Times New Roman"/>
      <w:color w:val="000000"/>
      <w:szCs w:val="20"/>
    </w:rPr>
  </w:style>
  <w:style w:type="character" w:customStyle="1" w:styleId="41">
    <w:name w:val="Заголовок 4 Знак"/>
    <w:link w:val="40"/>
    <w:uiPriority w:val="9"/>
    <w:rsid w:val="003F63FE"/>
    <w:rPr>
      <w:caps/>
      <w:color w:val="892D4D"/>
      <w:spacing w:val="10"/>
    </w:rPr>
  </w:style>
  <w:style w:type="character" w:customStyle="1" w:styleId="51">
    <w:name w:val="Заголовок 5 Знак"/>
    <w:link w:val="50"/>
    <w:uiPriority w:val="9"/>
    <w:rsid w:val="003F63FE"/>
    <w:rPr>
      <w:caps/>
      <w:color w:val="892D4D"/>
      <w:spacing w:val="10"/>
    </w:rPr>
  </w:style>
  <w:style w:type="character" w:customStyle="1" w:styleId="60">
    <w:name w:val="Заголовок 6 Знак"/>
    <w:link w:val="6"/>
    <w:uiPriority w:val="9"/>
    <w:rsid w:val="003F63FE"/>
    <w:rPr>
      <w:caps/>
      <w:color w:val="892D4D"/>
      <w:spacing w:val="10"/>
    </w:rPr>
  </w:style>
  <w:style w:type="character" w:customStyle="1" w:styleId="70">
    <w:name w:val="Заголовок 7 Знак"/>
    <w:link w:val="7"/>
    <w:uiPriority w:val="9"/>
    <w:rsid w:val="003F63FE"/>
    <w:rPr>
      <w:caps/>
      <w:color w:val="892D4D"/>
      <w:spacing w:val="10"/>
    </w:rPr>
  </w:style>
  <w:style w:type="character" w:customStyle="1" w:styleId="80">
    <w:name w:val="Заголовок 8 Знак"/>
    <w:link w:val="8"/>
    <w:uiPriority w:val="9"/>
    <w:rsid w:val="003F63FE"/>
    <w:rPr>
      <w:caps/>
      <w:spacing w:val="10"/>
      <w:sz w:val="18"/>
      <w:szCs w:val="18"/>
    </w:rPr>
  </w:style>
  <w:style w:type="character" w:customStyle="1" w:styleId="90">
    <w:name w:val="Заголовок 9 Знак"/>
    <w:link w:val="9"/>
    <w:uiPriority w:val="9"/>
    <w:rsid w:val="003F63FE"/>
    <w:rPr>
      <w:i/>
      <w:caps/>
      <w:spacing w:val="10"/>
      <w:sz w:val="18"/>
      <w:szCs w:val="18"/>
    </w:rPr>
  </w:style>
  <w:style w:type="character" w:styleId="af2">
    <w:name w:val="Intense Emphasis"/>
    <w:uiPriority w:val="21"/>
    <w:qFormat/>
    <w:rsid w:val="003F63FE"/>
    <w:rPr>
      <w:b/>
      <w:bCs/>
      <w:caps/>
      <w:color w:val="5B1E33"/>
      <w:spacing w:val="10"/>
    </w:rPr>
  </w:style>
  <w:style w:type="paragraph" w:styleId="af3">
    <w:name w:val="Intense Quote"/>
    <w:basedOn w:val="a0"/>
    <w:next w:val="a0"/>
    <w:link w:val="af4"/>
    <w:uiPriority w:val="30"/>
    <w:qFormat/>
    <w:rsid w:val="003F63FE"/>
    <w:pPr>
      <w:pBdr>
        <w:top w:val="single" w:sz="4" w:space="10" w:color="B83D68"/>
        <w:left w:val="single" w:sz="4" w:space="10" w:color="B83D68"/>
      </w:pBdr>
      <w:spacing w:after="0"/>
      <w:ind w:left="1296" w:right="1152"/>
      <w:jc w:val="both"/>
    </w:pPr>
    <w:rPr>
      <w:i/>
      <w:iCs/>
      <w:color w:val="B83D68"/>
      <w:lang w:bidi="ar-SA"/>
    </w:rPr>
  </w:style>
  <w:style w:type="character" w:customStyle="1" w:styleId="af4">
    <w:name w:val="Выделенная цитата Знак"/>
    <w:link w:val="af3"/>
    <w:uiPriority w:val="30"/>
    <w:rsid w:val="003F63FE"/>
    <w:rPr>
      <w:i/>
      <w:iCs/>
      <w:color w:val="B83D68"/>
      <w:sz w:val="20"/>
      <w:szCs w:val="20"/>
    </w:rPr>
  </w:style>
  <w:style w:type="character" w:styleId="af5">
    <w:name w:val="Intense Reference"/>
    <w:uiPriority w:val="32"/>
    <w:qFormat/>
    <w:rsid w:val="003F63FE"/>
    <w:rPr>
      <w:b/>
      <w:bCs/>
      <w:i/>
      <w:iCs/>
      <w:caps/>
      <w:color w:val="B83D68"/>
    </w:rPr>
  </w:style>
  <w:style w:type="paragraph" w:styleId="a">
    <w:name w:val="List Bullet"/>
    <w:basedOn w:val="a0"/>
    <w:uiPriority w:val="36"/>
    <w:unhideWhenUsed/>
    <w:rsid w:val="00BC0134"/>
    <w:pPr>
      <w:numPr>
        <w:numId w:val="1"/>
      </w:numPr>
      <w:spacing w:after="0"/>
      <w:contextualSpacing/>
    </w:pPr>
  </w:style>
  <w:style w:type="paragraph" w:styleId="2">
    <w:name w:val="List Bullet 2"/>
    <w:basedOn w:val="a0"/>
    <w:uiPriority w:val="36"/>
    <w:unhideWhenUsed/>
    <w:rsid w:val="00BC0134"/>
    <w:pPr>
      <w:numPr>
        <w:numId w:val="2"/>
      </w:numPr>
      <w:spacing w:after="0"/>
    </w:pPr>
  </w:style>
  <w:style w:type="paragraph" w:styleId="3">
    <w:name w:val="List Bullet 3"/>
    <w:basedOn w:val="a0"/>
    <w:uiPriority w:val="36"/>
    <w:unhideWhenUsed/>
    <w:rsid w:val="00BC0134"/>
    <w:pPr>
      <w:numPr>
        <w:numId w:val="3"/>
      </w:numPr>
      <w:spacing w:after="0"/>
    </w:pPr>
  </w:style>
  <w:style w:type="paragraph" w:styleId="4">
    <w:name w:val="List Bullet 4"/>
    <w:basedOn w:val="a0"/>
    <w:uiPriority w:val="36"/>
    <w:unhideWhenUsed/>
    <w:rsid w:val="00BC0134"/>
    <w:pPr>
      <w:numPr>
        <w:numId w:val="4"/>
      </w:numPr>
      <w:spacing w:after="0"/>
    </w:pPr>
  </w:style>
  <w:style w:type="paragraph" w:styleId="5">
    <w:name w:val="List Bullet 5"/>
    <w:basedOn w:val="a0"/>
    <w:uiPriority w:val="36"/>
    <w:unhideWhenUsed/>
    <w:rsid w:val="00BC0134"/>
    <w:pPr>
      <w:numPr>
        <w:numId w:val="5"/>
      </w:numPr>
      <w:spacing w:after="0"/>
    </w:pPr>
  </w:style>
  <w:style w:type="character" w:styleId="af6">
    <w:name w:val="Placeholder Text"/>
    <w:uiPriority w:val="99"/>
    <w:semiHidden/>
    <w:rsid w:val="00BC0134"/>
    <w:rPr>
      <w:color w:val="808080"/>
    </w:rPr>
  </w:style>
  <w:style w:type="paragraph" w:styleId="22">
    <w:name w:val="Quote"/>
    <w:basedOn w:val="a0"/>
    <w:next w:val="a0"/>
    <w:link w:val="23"/>
    <w:uiPriority w:val="29"/>
    <w:qFormat/>
    <w:rsid w:val="003F63FE"/>
    <w:rPr>
      <w:i/>
      <w:iCs/>
      <w:lang w:bidi="ar-SA"/>
    </w:rPr>
  </w:style>
  <w:style w:type="character" w:customStyle="1" w:styleId="23">
    <w:name w:val="Цитата 2 Знак"/>
    <w:link w:val="22"/>
    <w:uiPriority w:val="29"/>
    <w:rsid w:val="003F63FE"/>
    <w:rPr>
      <w:i/>
      <w:iCs/>
      <w:sz w:val="20"/>
      <w:szCs w:val="20"/>
    </w:rPr>
  </w:style>
  <w:style w:type="character" w:styleId="af7">
    <w:name w:val="Strong"/>
    <w:uiPriority w:val="22"/>
    <w:qFormat/>
    <w:rsid w:val="00686718"/>
    <w:rPr>
      <w:rFonts w:ascii="Times New Roman" w:hAnsi="Times New Roman"/>
      <w:b/>
      <w:bCs/>
      <w:sz w:val="24"/>
    </w:rPr>
  </w:style>
  <w:style w:type="character" w:styleId="af8">
    <w:name w:val="Subtle Emphasis"/>
    <w:uiPriority w:val="19"/>
    <w:qFormat/>
    <w:rsid w:val="003F63FE"/>
    <w:rPr>
      <w:i/>
      <w:iCs/>
      <w:color w:val="5B1E33"/>
    </w:rPr>
  </w:style>
  <w:style w:type="character" w:styleId="af9">
    <w:name w:val="Subtle Reference"/>
    <w:uiPriority w:val="31"/>
    <w:qFormat/>
    <w:rsid w:val="003F63FE"/>
    <w:rPr>
      <w:b/>
      <w:bCs/>
      <w:color w:val="B83D68"/>
    </w:rPr>
  </w:style>
  <w:style w:type="table" w:styleId="afa">
    <w:name w:val="Table Grid"/>
    <w:basedOn w:val="a2"/>
    <w:uiPriority w:val="1"/>
    <w:rsid w:val="00BC013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1"/>
    <w:basedOn w:val="a0"/>
    <w:next w:val="a0"/>
    <w:autoRedefine/>
    <w:uiPriority w:val="99"/>
    <w:unhideWhenUsed/>
    <w:rsid w:val="00BC0134"/>
    <w:pPr>
      <w:tabs>
        <w:tab w:val="right" w:leader="dot" w:pos="8630"/>
      </w:tabs>
      <w:spacing w:after="40" w:line="240" w:lineRule="auto"/>
    </w:pPr>
    <w:rPr>
      <w:smallCaps/>
      <w:noProof/>
      <w:color w:val="AC66BB"/>
    </w:rPr>
  </w:style>
  <w:style w:type="paragraph" w:styleId="24">
    <w:name w:val="toc 2"/>
    <w:basedOn w:val="a0"/>
    <w:next w:val="a0"/>
    <w:autoRedefine/>
    <w:uiPriority w:val="99"/>
    <w:unhideWhenUsed/>
    <w:rsid w:val="00BC0134"/>
    <w:pPr>
      <w:tabs>
        <w:tab w:val="right" w:leader="dot" w:pos="8630"/>
      </w:tabs>
      <w:spacing w:after="40" w:line="240" w:lineRule="auto"/>
      <w:ind w:left="216"/>
    </w:pPr>
    <w:rPr>
      <w:smallCaps/>
      <w:noProof/>
    </w:rPr>
  </w:style>
  <w:style w:type="paragraph" w:styleId="32">
    <w:name w:val="toc 3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446"/>
    </w:pPr>
    <w:rPr>
      <w:smallCaps/>
      <w:noProof/>
    </w:rPr>
  </w:style>
  <w:style w:type="paragraph" w:styleId="42">
    <w:name w:val="toc 4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662"/>
    </w:pPr>
    <w:rPr>
      <w:smallCaps/>
      <w:noProof/>
    </w:rPr>
  </w:style>
  <w:style w:type="paragraph" w:styleId="52">
    <w:name w:val="toc 5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878"/>
    </w:pPr>
    <w:rPr>
      <w:smallCaps/>
      <w:noProof/>
    </w:rPr>
  </w:style>
  <w:style w:type="paragraph" w:styleId="61">
    <w:name w:val="toc 6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1094"/>
    </w:pPr>
    <w:rPr>
      <w:smallCaps/>
      <w:noProof/>
    </w:rPr>
  </w:style>
  <w:style w:type="paragraph" w:styleId="71">
    <w:name w:val="toc 7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1325"/>
    </w:pPr>
    <w:rPr>
      <w:smallCaps/>
      <w:noProof/>
    </w:rPr>
  </w:style>
  <w:style w:type="paragraph" w:styleId="81">
    <w:name w:val="toc 8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1540"/>
    </w:pPr>
    <w:rPr>
      <w:smallCaps/>
      <w:noProof/>
    </w:rPr>
  </w:style>
  <w:style w:type="paragraph" w:styleId="91">
    <w:name w:val="toc 9"/>
    <w:basedOn w:val="a0"/>
    <w:next w:val="a0"/>
    <w:autoRedefine/>
    <w:uiPriority w:val="99"/>
    <w:semiHidden/>
    <w:unhideWhenUsed/>
    <w:rsid w:val="00BC0134"/>
    <w:pPr>
      <w:tabs>
        <w:tab w:val="right" w:leader="dot" w:pos="8630"/>
      </w:tabs>
      <w:spacing w:after="40" w:line="240" w:lineRule="auto"/>
      <w:ind w:left="1760"/>
    </w:pPr>
    <w:rPr>
      <w:smallCaps/>
      <w:noProof/>
    </w:rPr>
  </w:style>
  <w:style w:type="character" w:styleId="afb">
    <w:name w:val="Hyperlink"/>
    <w:uiPriority w:val="99"/>
    <w:unhideWhenUsed/>
    <w:rsid w:val="00BC0134"/>
    <w:rPr>
      <w:color w:val="FFDE66"/>
      <w:u w:val="single"/>
    </w:rPr>
  </w:style>
  <w:style w:type="paragraph" w:styleId="afc">
    <w:name w:val="List Paragraph"/>
    <w:basedOn w:val="a0"/>
    <w:uiPriority w:val="34"/>
    <w:qFormat/>
    <w:rsid w:val="003F63FE"/>
    <w:pPr>
      <w:ind w:left="720"/>
      <w:contextualSpacing/>
    </w:pPr>
  </w:style>
  <w:style w:type="paragraph" w:styleId="afd">
    <w:name w:val="TOC Heading"/>
    <w:basedOn w:val="1"/>
    <w:next w:val="a0"/>
    <w:uiPriority w:val="39"/>
    <w:semiHidden/>
    <w:unhideWhenUsed/>
    <w:qFormat/>
    <w:rsid w:val="003F63FE"/>
    <w:pPr>
      <w:outlineLvl w:val="9"/>
    </w:pPr>
  </w:style>
  <w:style w:type="paragraph" w:customStyle="1" w:styleId="afe">
    <w:name w:val="Ссылка"/>
    <w:basedOn w:val="a0"/>
    <w:rsid w:val="00686718"/>
    <w:pPr>
      <w:spacing w:before="240" w:after="0" w:line="480" w:lineRule="atLeast"/>
      <w:ind w:left="720" w:hanging="720"/>
    </w:pPr>
    <w:rPr>
      <w:sz w:val="24"/>
      <w:lang w:bidi="ar-SA"/>
    </w:rPr>
  </w:style>
  <w:style w:type="paragraph" w:customStyle="1" w:styleId="aff">
    <w:name w:val="Оглавление"/>
    <w:basedOn w:val="a0"/>
    <w:rsid w:val="00686718"/>
    <w:pPr>
      <w:spacing w:before="0" w:after="0" w:line="240" w:lineRule="auto"/>
      <w:jc w:val="center"/>
    </w:pPr>
    <w:rPr>
      <w:b/>
      <w:sz w:val="24"/>
      <w:szCs w:val="24"/>
      <w:lang w:bidi="ar-SA"/>
    </w:rPr>
  </w:style>
  <w:style w:type="paragraph" w:customStyle="1" w:styleId="12">
    <w:name w:val="Уровень 1"/>
    <w:basedOn w:val="11"/>
    <w:rsid w:val="00E97B07"/>
    <w:pPr>
      <w:tabs>
        <w:tab w:val="right" w:pos="8630"/>
      </w:tabs>
      <w:spacing w:before="360" w:after="360"/>
    </w:pPr>
    <w:rPr>
      <w:b/>
      <w:bCs/>
      <w:caps/>
      <w:smallCaps w:val="0"/>
      <w:color w:val="auto"/>
      <w:sz w:val="22"/>
      <w:szCs w:val="22"/>
      <w:u w:val="single"/>
      <w:lang w:bidi="ar-SA"/>
    </w:rPr>
  </w:style>
  <w:style w:type="paragraph" w:customStyle="1" w:styleId="25">
    <w:name w:val="Уровень 2"/>
    <w:basedOn w:val="24"/>
    <w:rsid w:val="00E97B07"/>
    <w:pPr>
      <w:tabs>
        <w:tab w:val="right" w:pos="8630"/>
      </w:tabs>
      <w:spacing w:before="0" w:after="0"/>
      <w:ind w:left="0"/>
    </w:pPr>
    <w:rPr>
      <w:b/>
      <w:bCs/>
      <w:sz w:val="22"/>
      <w:szCs w:val="22"/>
      <w:lang w:bidi="ar-SA"/>
    </w:rPr>
  </w:style>
  <w:style w:type="paragraph" w:customStyle="1" w:styleId="33">
    <w:name w:val="Уровень 3"/>
    <w:basedOn w:val="32"/>
    <w:rsid w:val="00E97B07"/>
    <w:pPr>
      <w:tabs>
        <w:tab w:val="right" w:pos="8630"/>
      </w:tabs>
      <w:spacing w:before="0" w:after="0"/>
      <w:ind w:left="0"/>
    </w:pPr>
    <w:rPr>
      <w:sz w:val="22"/>
      <w:szCs w:val="22"/>
      <w:lang w:bidi="ar-SA"/>
    </w:rPr>
  </w:style>
  <w:style w:type="paragraph" w:customStyle="1" w:styleId="aff0">
    <w:name w:val="Подпись к рисунку"/>
    <w:basedOn w:val="a4"/>
    <w:qFormat/>
    <w:rsid w:val="00686718"/>
    <w:rPr>
      <w:rFonts w:ascii="Times New Roman" w:hAnsi="Times New Roman"/>
      <w:noProof/>
    </w:rPr>
  </w:style>
  <w:style w:type="paragraph" w:customStyle="1" w:styleId="aff1">
    <w:name w:val="Имена"/>
    <w:basedOn w:val="a0"/>
    <w:qFormat/>
    <w:rsid w:val="00E97B07"/>
    <w:rPr>
      <w:rFonts w:cs="Arial"/>
      <w:kern w:val="144"/>
      <w:sz w:val="28"/>
      <w:szCs w:val="28"/>
    </w:rPr>
  </w:style>
  <w:style w:type="paragraph" w:customStyle="1" w:styleId="aff2">
    <w:name w:val="Автор"/>
    <w:basedOn w:val="a0"/>
    <w:qFormat/>
    <w:rsid w:val="00686718"/>
    <w:pPr>
      <w:spacing w:before="0" w:after="0" w:line="240" w:lineRule="auto"/>
      <w:jc w:val="center"/>
    </w:pPr>
    <w:rPr>
      <w:color w:val="FFFFFF"/>
    </w:rPr>
  </w:style>
  <w:style w:type="paragraph" w:customStyle="1" w:styleId="aff3">
    <w:name w:val="Ном. страницы"/>
    <w:basedOn w:val="a0"/>
    <w:qFormat/>
    <w:rsid w:val="00686718"/>
    <w:pPr>
      <w:spacing w:before="0" w:after="0" w:line="240" w:lineRule="auto"/>
      <w:jc w:val="center"/>
    </w:pPr>
    <w:rPr>
      <w:b/>
      <w:color w:val="FFFFFF"/>
      <w:sz w:val="32"/>
      <w:szCs w:val="32"/>
    </w:rPr>
  </w:style>
  <w:style w:type="paragraph" w:customStyle="1" w:styleId="aff4">
    <w:name w:val="Имя"/>
    <w:basedOn w:val="a0"/>
    <w:qFormat/>
    <w:rsid w:val="0026674F"/>
    <w:rPr>
      <w:rFonts w:asciiTheme="minorHAnsi" w:eastAsiaTheme="minorEastAsia" w:hAnsiTheme="minorHAnsi" w:cs="Arial"/>
      <w:kern w:val="144"/>
      <w:sz w:val="28"/>
      <w:szCs w:val="28"/>
    </w:rPr>
  </w:style>
  <w:style w:type="character" w:customStyle="1" w:styleId="apple-converted-space">
    <w:name w:val="apple-converted-space"/>
    <w:basedOn w:val="a1"/>
    <w:rsid w:val="003C51A9"/>
  </w:style>
  <w:style w:type="character" w:customStyle="1" w:styleId="c1">
    <w:name w:val="c1"/>
    <w:basedOn w:val="a1"/>
    <w:rsid w:val="00273E92"/>
  </w:style>
  <w:style w:type="paragraph" w:styleId="aff5">
    <w:name w:val="Normal (Web)"/>
    <w:basedOn w:val="a0"/>
    <w:uiPriority w:val="99"/>
    <w:unhideWhenUsed/>
    <w:rsid w:val="00B310D5"/>
    <w:pPr>
      <w:spacing w:before="100" w:beforeAutospacing="1" w:after="100" w:afterAutospacing="1" w:line="240" w:lineRule="auto"/>
    </w:pPr>
    <w:rPr>
      <w:rFonts w:eastAsiaTheme="minorEastAsia"/>
      <w:sz w:val="24"/>
      <w:szCs w:val="24"/>
      <w:lang w:val="ru-RU" w:eastAsia="ru-RU" w:bidi="ar-SA"/>
    </w:rPr>
  </w:style>
  <w:style w:type="character" w:styleId="aff6">
    <w:name w:val="FollowedHyperlink"/>
    <w:basedOn w:val="a1"/>
    <w:semiHidden/>
    <w:unhideWhenUsed/>
    <w:rsid w:val="004F1B76"/>
    <w:rPr>
      <w:color w:val="800080" w:themeColor="followedHyperlink"/>
      <w:u w:val="single"/>
    </w:rPr>
  </w:style>
  <w:style w:type="table" w:customStyle="1" w:styleId="13">
    <w:name w:val="Сетка таблицы1"/>
    <w:basedOn w:val="a2"/>
    <w:next w:val="afa"/>
    <w:rsid w:val="0057461D"/>
    <w:rPr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7">
    <w:name w:val="Знак"/>
    <w:basedOn w:val="a0"/>
    <w:rsid w:val="0057461D"/>
    <w:pPr>
      <w:spacing w:before="0" w:after="160" w:line="240" w:lineRule="exact"/>
    </w:pPr>
    <w:rPr>
      <w:rFonts w:ascii="Verdana" w:hAnsi="Verdana" w:cs="Verdana"/>
      <w:lang w:bidi="ar-SA"/>
    </w:rPr>
  </w:style>
  <w:style w:type="character" w:customStyle="1" w:styleId="c5c4">
    <w:name w:val="c5c4"/>
    <w:basedOn w:val="a1"/>
    <w:rsid w:val="007072F4"/>
  </w:style>
  <w:style w:type="paragraph" w:styleId="aff8">
    <w:name w:val="No Spacing"/>
    <w:uiPriority w:val="1"/>
    <w:qFormat/>
    <w:rsid w:val="006802F7"/>
    <w:rPr>
      <w:rFonts w:asciiTheme="minorHAnsi" w:eastAsiaTheme="minorEastAsia" w:hAnsiTheme="minorHAnsi" w:cstheme="minorBidi"/>
      <w:sz w:val="22"/>
      <w:szCs w:val="22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64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8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4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5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6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8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9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6534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93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4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9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3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24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64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1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1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8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25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18" Type="http://schemas.openxmlformats.org/officeDocument/2006/relationships/diagramQuickStyle" Target="diagrams/quickStyle1.xml"/><Relationship Id="rId26" Type="http://schemas.openxmlformats.org/officeDocument/2006/relationships/image" Target="media/image10.jpeg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diagramLayout" Target="diagrams/layout1.xml"/><Relationship Id="rId25" Type="http://schemas.openxmlformats.org/officeDocument/2006/relationships/package" Target="embeddings/______Microsoft_Office_PowerPoint2.sldx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diagramData" Target="diagrams/data1.xml"/><Relationship Id="rId20" Type="http://schemas.microsoft.com/office/2007/relationships/diagramDrawing" Target="diagrams/drawing1.xml"/><Relationship Id="rId29" Type="http://schemas.openxmlformats.org/officeDocument/2006/relationships/hyperlink" Target="http://infourok.ru/go.html?href=http%3A%2F%2Frobot-ex.ru%2Fru%2Fnewscontent%2Frazvitie-robototehniki-v-budushche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jpeg"/><Relationship Id="rId24" Type="http://schemas.openxmlformats.org/officeDocument/2006/relationships/image" Target="media/image9.wmf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chart" Target="charts/chart1.xml"/><Relationship Id="rId28" Type="http://schemas.openxmlformats.org/officeDocument/2006/relationships/hyperlink" Target="http://infourok.ru/go.html?href=http%3A%2F%2Froboreview.ru%2Fnauka-o-robotah%2Fistoriya-razvitiya-robototehniki.html" TargetMode="External"/><Relationship Id="rId10" Type="http://schemas.openxmlformats.org/officeDocument/2006/relationships/endnotes" Target="endnotes.xml"/><Relationship Id="rId19" Type="http://schemas.openxmlformats.org/officeDocument/2006/relationships/diagramColors" Target="diagrams/colors1.xml"/><Relationship Id="rId3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8.png"/><Relationship Id="rId27" Type="http://schemas.openxmlformats.org/officeDocument/2006/relationships/hyperlink" Target="http://www.forum-grad.ru/forum1716/thread68800.html" TargetMode="External"/><Relationship Id="rId30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74;&#1083;&#1072;&#1076;&#1080;&#1089;&#1083;&#1072;&#1074;\AppData\Roaming\Microsoft\&#1064;&#1072;&#1073;&#1083;&#1086;&#1085;&#1099;\&#1054;&#1090;&#1095;&#1077;&#1090;.dotx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i="1" dirty="0">
                <a:solidFill>
                  <a:srgbClr val="00B05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ЧЕМ</a:t>
            </a:r>
            <a:r>
              <a:rPr lang="ru-RU" sz="1400" i="1" baseline="0" dirty="0">
                <a:solidFill>
                  <a:srgbClr val="00B05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ТЫ ЛЮБИШЬ ЗАНИМАТЬСЯ В СВОБОДНОЕ ВРЕМЯ?</a:t>
            </a:r>
            <a:endParaRPr lang="ru-RU" sz="1400" i="1" dirty="0">
              <a:solidFill>
                <a:srgbClr val="00B05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21136969827091134"/>
          <c:y val="2.6738502431983616E-2"/>
        </c:manualLayout>
      </c:layout>
      <c:spPr>
        <a:noFill/>
        <a:ln>
          <a:noFill/>
        </a:ln>
        <a:effectLst/>
      </c:spPr>
    </c:title>
    <c:view3D>
      <c:rotX val="75"/>
      <c:perspective val="30"/>
    </c:view3D>
    <c:sideWall>
      <c:spPr>
        <a:noFill/>
        <a:ln>
          <a:noFill/>
        </a:ln>
        <a:effectLst/>
      </c:spPr>
    </c:sideWall>
    <c:backWall>
      <c:spPr>
        <a:noFill/>
        <a:ln>
          <a:noFill/>
        </a:ln>
        <a:effectLst/>
      </c:spPr>
    </c:backWall>
    <c:plotArea>
      <c:layout>
        <c:manualLayout>
          <c:layoutTarget val="inner"/>
          <c:xMode val="edge"/>
          <c:yMode val="edge"/>
          <c:x val="2.0159348059020704E-3"/>
          <c:y val="0.19325996182295396"/>
          <c:w val="0.52674634069617732"/>
          <c:h val="0.8067400381770464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Предпочтения</c:v>
                </c:pt>
              </c:strCache>
            </c:strRef>
          </c:tx>
          <c:explosion val="25"/>
          <c:dPt>
            <c:idx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72B6-47EA-AFFC-FE406AF2D1EC}"/>
              </c:ext>
            </c:extLst>
          </c:dPt>
          <c:dPt>
            <c:idx val="1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72B6-47EA-AFFC-FE406AF2D1EC}"/>
              </c:ext>
            </c:extLst>
          </c:dPt>
          <c:dPt>
            <c:idx val="2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72B6-47EA-AFFC-FE406AF2D1EC}"/>
              </c:ext>
            </c:extLst>
          </c:dPt>
          <c:dPt>
            <c:idx val="3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72B6-47EA-AFFC-FE406AF2D1EC}"/>
              </c:ext>
            </c:extLst>
          </c:dPt>
          <c:dPt>
            <c:idx val="4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72B6-47EA-AFFC-FE406AF2D1EC}"/>
              </c:ext>
            </c:extLst>
          </c:dPt>
          <c:dLbls>
            <c:dLbl>
              <c:idx val="3"/>
              <c:layout>
                <c:manualLayout>
                  <c:x val="8.3605385001032304E-2"/>
                  <c:y val="2.3382247673586265E-2"/>
                </c:manualLayout>
              </c:layout>
              <c:showPercent val="1"/>
            </c:dLbl>
            <c:dLbl>
              <c:idx val="4"/>
              <c:layout>
                <c:manualLayout>
                  <c:x val="6.6710252216498914E-2"/>
                  <c:y val="0.19524693733216739"/>
                </c:manualLayout>
              </c:layout>
              <c:tx>
                <c:rich>
                  <a:bodyPr/>
                  <a:lstStyle/>
                  <a:p>
                    <a:r>
                      <a:rPr lang="en-US" sz="1100" dirty="0"/>
                      <a:t>1</a:t>
                    </a:r>
                    <a:r>
                      <a:rPr lang="en-US" dirty="0"/>
                      <a:t>4</a:t>
                    </a:r>
                    <a:r>
                      <a:rPr lang="en-US" dirty="0" smtClean="0"/>
                      <a:t>%</a:t>
                    </a:r>
                    <a:endParaRPr lang="ru-RU" dirty="0" smtClean="0"/>
                  </a:p>
                  <a:p>
                    <a:endParaRPr lang="en-US" dirty="0"/>
                  </a:p>
                </c:rich>
              </c:tx>
              <c:showVal val="1"/>
              <c:showPercent val="1"/>
            </c:dLbl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</c:dLbls>
          <c:cat>
            <c:strRef>
              <c:f>Лист1!$A$2:$A$6</c:f>
              <c:strCache>
                <c:ptCount val="5"/>
                <c:pt idx="0">
                  <c:v>Лего</c:v>
                </c:pt>
                <c:pt idx="1">
                  <c:v>Прогулка с друзьями</c:v>
                </c:pt>
                <c:pt idx="2">
                  <c:v>Чтение</c:v>
                </c:pt>
                <c:pt idx="3">
                  <c:v>Просмотр телевизора</c:v>
                </c:pt>
                <c:pt idx="4">
                  <c:v>Занятие спортом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0.32000000000000101</c:v>
                </c:pt>
                <c:pt idx="1">
                  <c:v>0.24000000000000021</c:v>
                </c:pt>
                <c:pt idx="2">
                  <c:v>0.18000000000000024</c:v>
                </c:pt>
                <c:pt idx="3">
                  <c:v>0.12000000000000002</c:v>
                </c:pt>
                <c:pt idx="4">
                  <c:v>0.14000000000000001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72B6-47EA-AFFC-FE406AF2D1EC}"/>
            </c:ext>
          </c:extLst>
        </c:ser>
        <c:dLbls>
          <c:showPercent val="1"/>
        </c:dLbls>
      </c:pie3DChart>
    </c:plotArea>
    <c:legend>
      <c:legendPos val="b"/>
      <c:layout>
        <c:manualLayout>
          <c:xMode val="edge"/>
          <c:yMode val="edge"/>
          <c:x val="0.62000308650033764"/>
          <c:y val="0.41365322552236744"/>
          <c:w val="0.37877676676501354"/>
          <c:h val="0.5863469339059888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2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1C6E58A-38B2-4AE2-8AD1-C611F10DC242}" type="doc">
      <dgm:prSet loTypeId="urn:microsoft.com/office/officeart/2005/8/layout/radial4" loCatId="relationship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2E440CEF-0DE7-48AB-A930-F9E57D35094F}">
      <dgm:prSet phldrT="[Текст]" custT="1"/>
      <dgm:spPr>
        <a:solidFill>
          <a:schemeClr val="tx2">
            <a:lumMod val="20000"/>
            <a:lumOff val="80000"/>
          </a:schemeClr>
        </a:solidFill>
      </dgm:spPr>
      <dgm:t>
        <a:bodyPr/>
        <a:lstStyle/>
        <a:p>
          <a:r>
            <a:rPr lang="ru-RU" sz="1400" b="1" dirty="0" smtClean="0">
              <a:solidFill>
                <a:srgbClr val="003B68"/>
              </a:solidFill>
            </a:rPr>
            <a:t>роботы</a:t>
          </a:r>
          <a:endParaRPr lang="ru-RU" sz="1400" b="1" dirty="0">
            <a:solidFill>
              <a:srgbClr val="003B68"/>
            </a:solidFill>
          </a:endParaRPr>
        </a:p>
      </dgm:t>
    </dgm:pt>
    <dgm:pt modelId="{351F9AB4-2F8B-41C2-8B40-9DE761FC56DB}" type="parTrans" cxnId="{6833A498-22E9-4522-BD8F-EBFC8E89BBF6}">
      <dgm:prSet/>
      <dgm:spPr/>
      <dgm:t>
        <a:bodyPr/>
        <a:lstStyle/>
        <a:p>
          <a:endParaRPr lang="ru-RU"/>
        </a:p>
      </dgm:t>
    </dgm:pt>
    <dgm:pt modelId="{EDFFAD06-1430-4287-B6A5-9726105EBD09}" type="sibTrans" cxnId="{6833A498-22E9-4522-BD8F-EBFC8E89BBF6}">
      <dgm:prSet/>
      <dgm:spPr/>
      <dgm:t>
        <a:bodyPr/>
        <a:lstStyle/>
        <a:p>
          <a:endParaRPr lang="ru-RU"/>
        </a:p>
      </dgm:t>
    </dgm:pt>
    <dgm:pt modelId="{25E54B6B-850A-47E7-AB15-7BDEB69E8DBE}">
      <dgm:prSet phldrT="[Текст]" custT="1"/>
      <dgm:spPr>
        <a:solidFill>
          <a:schemeClr val="tx2">
            <a:lumMod val="40000"/>
            <a:lumOff val="60000"/>
          </a:schemeClr>
        </a:solidFill>
      </dgm:spPr>
      <dgm:t>
        <a:bodyPr/>
        <a:lstStyle/>
        <a:p>
          <a:r>
            <a:rPr lang="ru-RU" sz="1400" b="1" dirty="0" smtClean="0">
              <a:solidFill>
                <a:srgbClr val="003B68"/>
              </a:solidFill>
            </a:rPr>
            <a:t>промышленные</a:t>
          </a:r>
          <a:endParaRPr lang="ru-RU" sz="1400" b="1" dirty="0">
            <a:solidFill>
              <a:srgbClr val="003B68"/>
            </a:solidFill>
          </a:endParaRPr>
        </a:p>
      </dgm:t>
    </dgm:pt>
    <dgm:pt modelId="{7BA3398A-1B52-454B-B319-4D6DBC57AABE}" type="parTrans" cxnId="{2B30BB7A-F5B5-47BB-B332-9A3DB7C46AF0}">
      <dgm:prSet/>
      <dgm:spPr/>
      <dgm:t>
        <a:bodyPr/>
        <a:lstStyle/>
        <a:p>
          <a:endParaRPr lang="ru-RU"/>
        </a:p>
      </dgm:t>
    </dgm:pt>
    <dgm:pt modelId="{A4520F3A-D2B1-44A4-B9BE-4C324E282A25}" type="sibTrans" cxnId="{2B30BB7A-F5B5-47BB-B332-9A3DB7C46AF0}">
      <dgm:prSet/>
      <dgm:spPr/>
      <dgm:t>
        <a:bodyPr/>
        <a:lstStyle/>
        <a:p>
          <a:endParaRPr lang="ru-RU"/>
        </a:p>
      </dgm:t>
    </dgm:pt>
    <dgm:pt modelId="{3E4C33BD-B644-4CC8-B6FE-97D1DB6EA12E}">
      <dgm:prSet phldrT="[Текст]" custT="1"/>
      <dgm:spPr>
        <a:solidFill>
          <a:schemeClr val="tx2">
            <a:lumMod val="40000"/>
            <a:lumOff val="60000"/>
          </a:schemeClr>
        </a:solidFill>
      </dgm:spPr>
      <dgm:t>
        <a:bodyPr/>
        <a:lstStyle/>
        <a:p>
          <a:r>
            <a:rPr lang="ru-RU" sz="1400" b="1" dirty="0" smtClean="0">
              <a:solidFill>
                <a:srgbClr val="003B68"/>
              </a:solidFill>
            </a:rPr>
            <a:t>военные</a:t>
          </a:r>
          <a:endParaRPr lang="ru-RU" sz="1400" b="1" dirty="0">
            <a:solidFill>
              <a:srgbClr val="003B68"/>
            </a:solidFill>
          </a:endParaRPr>
        </a:p>
      </dgm:t>
    </dgm:pt>
    <dgm:pt modelId="{960140CC-3539-4442-8D46-61C655FEC71A}" type="parTrans" cxnId="{C0B96A62-586A-42C0-B0BD-B0DDE9B2E7EC}">
      <dgm:prSet/>
      <dgm:spPr/>
      <dgm:t>
        <a:bodyPr/>
        <a:lstStyle/>
        <a:p>
          <a:endParaRPr lang="ru-RU"/>
        </a:p>
      </dgm:t>
    </dgm:pt>
    <dgm:pt modelId="{444E45B7-E4F3-4759-B8CC-5845FF715799}" type="sibTrans" cxnId="{C0B96A62-586A-42C0-B0BD-B0DDE9B2E7EC}">
      <dgm:prSet/>
      <dgm:spPr/>
      <dgm:t>
        <a:bodyPr/>
        <a:lstStyle/>
        <a:p>
          <a:endParaRPr lang="ru-RU"/>
        </a:p>
      </dgm:t>
    </dgm:pt>
    <dgm:pt modelId="{A9C85A32-566C-43A6-AE79-51BAEB299928}">
      <dgm:prSet phldrT="[Текст]" custT="1"/>
      <dgm:spPr>
        <a:solidFill>
          <a:schemeClr val="tx2">
            <a:lumMod val="40000"/>
            <a:lumOff val="60000"/>
          </a:schemeClr>
        </a:solidFill>
      </dgm:spPr>
      <dgm:t>
        <a:bodyPr/>
        <a:lstStyle/>
        <a:p>
          <a:r>
            <a:rPr lang="ru-RU" sz="1400" b="1" dirty="0" smtClean="0">
              <a:solidFill>
                <a:srgbClr val="003B68"/>
              </a:solidFill>
            </a:rPr>
            <a:t>бытовые</a:t>
          </a:r>
          <a:endParaRPr lang="ru-RU" sz="1400" b="1" dirty="0">
            <a:solidFill>
              <a:srgbClr val="003B68"/>
            </a:solidFill>
          </a:endParaRPr>
        </a:p>
      </dgm:t>
    </dgm:pt>
    <dgm:pt modelId="{F2F86948-19E1-4292-A6EC-AA2EEA2F59A0}" type="parTrans" cxnId="{F50C1824-565C-4F12-A74B-F68DC64C64F5}">
      <dgm:prSet/>
      <dgm:spPr/>
      <dgm:t>
        <a:bodyPr/>
        <a:lstStyle/>
        <a:p>
          <a:endParaRPr lang="ru-RU"/>
        </a:p>
      </dgm:t>
    </dgm:pt>
    <dgm:pt modelId="{B1A633FD-86DC-477C-9CC7-FB58E2319EFF}" type="sibTrans" cxnId="{F50C1824-565C-4F12-A74B-F68DC64C64F5}">
      <dgm:prSet/>
      <dgm:spPr/>
      <dgm:t>
        <a:bodyPr/>
        <a:lstStyle/>
        <a:p>
          <a:endParaRPr lang="ru-RU"/>
        </a:p>
      </dgm:t>
    </dgm:pt>
    <dgm:pt modelId="{4510B795-BDE2-49D4-B85A-ADBC47315A03}">
      <dgm:prSet phldrT="[Текст]"/>
      <dgm:spPr/>
      <dgm:t>
        <a:bodyPr/>
        <a:lstStyle/>
        <a:p>
          <a:endParaRPr lang="ru-RU" dirty="0"/>
        </a:p>
      </dgm:t>
    </dgm:pt>
    <dgm:pt modelId="{244E1C03-3D24-4586-A696-2898088F0CC4}" type="parTrans" cxnId="{FB6004F6-375F-4639-877A-9C221382CB9D}">
      <dgm:prSet/>
      <dgm:spPr/>
      <dgm:t>
        <a:bodyPr/>
        <a:lstStyle/>
        <a:p>
          <a:endParaRPr lang="ru-RU"/>
        </a:p>
      </dgm:t>
    </dgm:pt>
    <dgm:pt modelId="{21AC3CBE-1361-4F96-BB72-94FD97D829BA}" type="sibTrans" cxnId="{FB6004F6-375F-4639-877A-9C221382CB9D}">
      <dgm:prSet/>
      <dgm:spPr/>
      <dgm:t>
        <a:bodyPr/>
        <a:lstStyle/>
        <a:p>
          <a:endParaRPr lang="ru-RU"/>
        </a:p>
      </dgm:t>
    </dgm:pt>
    <dgm:pt modelId="{D540C1CA-5AA0-453A-ABD5-098BCE755342}">
      <dgm:prSet phldrT="[Текст]" phldr="1" custRadScaleRad="108634" custRadScaleInc="-45291"/>
      <dgm:spPr/>
      <dgm:t>
        <a:bodyPr/>
        <a:lstStyle/>
        <a:p>
          <a:endParaRPr lang="ru-RU" dirty="0"/>
        </a:p>
      </dgm:t>
    </dgm:pt>
    <dgm:pt modelId="{129212E0-E0B2-43B1-98CA-26149DE6CCDB}" type="parTrans" cxnId="{0F59BA11-5052-4329-981A-A86D15315FC2}">
      <dgm:prSet/>
      <dgm:spPr/>
      <dgm:t>
        <a:bodyPr/>
        <a:lstStyle/>
        <a:p>
          <a:endParaRPr lang="ru-RU"/>
        </a:p>
      </dgm:t>
    </dgm:pt>
    <dgm:pt modelId="{1877DB8A-BCA6-4092-8F3A-A1F35B532009}" type="sibTrans" cxnId="{0F59BA11-5052-4329-981A-A86D15315FC2}">
      <dgm:prSet/>
      <dgm:spPr/>
      <dgm:t>
        <a:bodyPr/>
        <a:lstStyle/>
        <a:p>
          <a:endParaRPr lang="ru-RU"/>
        </a:p>
      </dgm:t>
    </dgm:pt>
    <dgm:pt modelId="{95D92B5C-1094-4D7D-BD1F-68B1E71D4D25}">
      <dgm:prSet phldrT="[Текст]" phldr="1"/>
      <dgm:spPr/>
      <dgm:t>
        <a:bodyPr/>
        <a:lstStyle/>
        <a:p>
          <a:endParaRPr lang="ru-RU" dirty="0"/>
        </a:p>
      </dgm:t>
    </dgm:pt>
    <dgm:pt modelId="{B5865017-2870-49F8-AC8E-6C919D0E2354}" type="parTrans" cxnId="{151935E0-70E4-4E03-B213-EBC0A28ABC0F}">
      <dgm:prSet/>
      <dgm:spPr/>
      <dgm:t>
        <a:bodyPr/>
        <a:lstStyle/>
        <a:p>
          <a:endParaRPr lang="ru-RU"/>
        </a:p>
      </dgm:t>
    </dgm:pt>
    <dgm:pt modelId="{13099DD9-0837-4002-B658-A5A46EE88627}" type="sibTrans" cxnId="{151935E0-70E4-4E03-B213-EBC0A28ABC0F}">
      <dgm:prSet/>
      <dgm:spPr/>
      <dgm:t>
        <a:bodyPr/>
        <a:lstStyle/>
        <a:p>
          <a:endParaRPr lang="ru-RU"/>
        </a:p>
      </dgm:t>
    </dgm:pt>
    <dgm:pt modelId="{D9DC0DB4-8216-4AA8-852A-101BECAA15A5}">
      <dgm:prSet phldrT="[Текст]" custT="1"/>
      <dgm:spPr>
        <a:solidFill>
          <a:schemeClr val="tx2">
            <a:lumMod val="40000"/>
            <a:lumOff val="60000"/>
          </a:schemeClr>
        </a:solidFill>
      </dgm:spPr>
      <dgm:t>
        <a:bodyPr/>
        <a:lstStyle/>
        <a:p>
          <a:r>
            <a:rPr lang="ru-RU" sz="1400" b="1" dirty="0" smtClean="0">
              <a:solidFill>
                <a:srgbClr val="003B68"/>
              </a:solidFill>
            </a:rPr>
            <a:t>медицинские</a:t>
          </a:r>
          <a:endParaRPr lang="ru-RU" sz="1400" b="1" dirty="0">
            <a:solidFill>
              <a:srgbClr val="003B68"/>
            </a:solidFill>
          </a:endParaRPr>
        </a:p>
      </dgm:t>
    </dgm:pt>
    <dgm:pt modelId="{7988B016-887C-4818-868B-256714464E57}" type="parTrans" cxnId="{C231A7B9-4BD7-4177-BB08-47EB88195197}">
      <dgm:prSet/>
      <dgm:spPr/>
      <dgm:t>
        <a:bodyPr/>
        <a:lstStyle/>
        <a:p>
          <a:endParaRPr lang="ru-RU"/>
        </a:p>
      </dgm:t>
    </dgm:pt>
    <dgm:pt modelId="{63DD9484-F56C-499B-A6AE-9449C363D99A}" type="sibTrans" cxnId="{C231A7B9-4BD7-4177-BB08-47EB88195197}">
      <dgm:prSet/>
      <dgm:spPr/>
      <dgm:t>
        <a:bodyPr/>
        <a:lstStyle/>
        <a:p>
          <a:endParaRPr lang="ru-RU"/>
        </a:p>
      </dgm:t>
    </dgm:pt>
    <dgm:pt modelId="{16572FE1-FFB5-4138-BB48-C056E0E68302}">
      <dgm:prSet phldrT="[Текст]"/>
      <dgm:spPr>
        <a:solidFill>
          <a:srgbClr val="92D050"/>
        </a:solidFill>
      </dgm:spPr>
      <dgm:t>
        <a:bodyPr/>
        <a:lstStyle/>
        <a:p>
          <a:endParaRPr lang="ru-RU" dirty="0"/>
        </a:p>
      </dgm:t>
    </dgm:pt>
    <dgm:pt modelId="{C12E2AF4-EE82-4A8A-A9CB-6A3EEC7E4F9B}" type="parTrans" cxnId="{FF9170E7-E78F-4E44-A71A-F8DEED9C998E}">
      <dgm:prSet custScaleX="41818" custScaleY="112568" custLinFactNeighborX="-34592" custLinFactNeighborY="19569"/>
      <dgm:spPr/>
      <dgm:t>
        <a:bodyPr/>
        <a:lstStyle/>
        <a:p>
          <a:endParaRPr lang="ru-RU"/>
        </a:p>
      </dgm:t>
    </dgm:pt>
    <dgm:pt modelId="{FEEED0A5-0DD9-4CE1-B099-03B41052702E}" type="sibTrans" cxnId="{FF9170E7-E78F-4E44-A71A-F8DEED9C998E}">
      <dgm:prSet/>
      <dgm:spPr/>
      <dgm:t>
        <a:bodyPr/>
        <a:lstStyle/>
        <a:p>
          <a:endParaRPr lang="ru-RU"/>
        </a:p>
      </dgm:t>
    </dgm:pt>
    <dgm:pt modelId="{1376D5B3-FAEE-46EA-AB5E-A6531B37943F}">
      <dgm:prSet phldrT="[Текст]"/>
      <dgm:spPr>
        <a:solidFill>
          <a:srgbClr val="92D050"/>
        </a:solidFill>
      </dgm:spPr>
      <dgm:t>
        <a:bodyPr/>
        <a:lstStyle/>
        <a:p>
          <a:endParaRPr lang="ru-RU" dirty="0"/>
        </a:p>
      </dgm:t>
    </dgm:pt>
    <dgm:pt modelId="{6FC4578B-7491-47AF-AFAA-25A11001988D}" type="parTrans" cxnId="{13495ED1-977C-4319-B01A-F868CF49581E}">
      <dgm:prSet custScaleX="41818" custScaleY="112568" custLinFactNeighborX="-34592" custLinFactNeighborY="19569"/>
      <dgm:spPr/>
      <dgm:t>
        <a:bodyPr/>
        <a:lstStyle/>
        <a:p>
          <a:endParaRPr lang="ru-RU"/>
        </a:p>
      </dgm:t>
    </dgm:pt>
    <dgm:pt modelId="{A7510B35-B0A0-4789-98AC-2D39A4AA76C2}" type="sibTrans" cxnId="{13495ED1-977C-4319-B01A-F868CF49581E}">
      <dgm:prSet/>
      <dgm:spPr/>
      <dgm:t>
        <a:bodyPr/>
        <a:lstStyle/>
        <a:p>
          <a:endParaRPr lang="ru-RU"/>
        </a:p>
      </dgm:t>
    </dgm:pt>
    <dgm:pt modelId="{7721F8E9-86F3-4248-ACA2-C766425F73A5}">
      <dgm:prSet custT="1"/>
      <dgm:spPr>
        <a:solidFill>
          <a:schemeClr val="tx2">
            <a:lumMod val="40000"/>
            <a:lumOff val="60000"/>
          </a:schemeClr>
        </a:solidFill>
      </dgm:spPr>
      <dgm:t>
        <a:bodyPr/>
        <a:lstStyle/>
        <a:p>
          <a:r>
            <a:rPr lang="ru-RU" sz="1400" b="1" dirty="0" smtClean="0">
              <a:solidFill>
                <a:srgbClr val="003B68"/>
              </a:solidFill>
            </a:rPr>
            <a:t>роботы-игрушки</a:t>
          </a:r>
          <a:endParaRPr lang="ru-RU" sz="1400" b="1" dirty="0">
            <a:solidFill>
              <a:srgbClr val="003B68"/>
            </a:solidFill>
          </a:endParaRPr>
        </a:p>
      </dgm:t>
    </dgm:pt>
    <dgm:pt modelId="{0542FB40-11E3-444D-8F94-C838A11A36F1}" type="parTrans" cxnId="{829F3087-3A81-44E8-856E-E5838AE95695}">
      <dgm:prSet/>
      <dgm:spPr/>
      <dgm:t>
        <a:bodyPr/>
        <a:lstStyle/>
        <a:p>
          <a:endParaRPr lang="ru-RU"/>
        </a:p>
      </dgm:t>
    </dgm:pt>
    <dgm:pt modelId="{33ADD07E-48F6-49D6-B3D0-49FBC6BC6178}" type="sibTrans" cxnId="{829F3087-3A81-44E8-856E-E5838AE95695}">
      <dgm:prSet/>
      <dgm:spPr/>
      <dgm:t>
        <a:bodyPr/>
        <a:lstStyle/>
        <a:p>
          <a:endParaRPr lang="ru-RU"/>
        </a:p>
      </dgm:t>
    </dgm:pt>
    <dgm:pt modelId="{5037EB93-7697-4519-B34F-1BC508577933}" type="pres">
      <dgm:prSet presAssocID="{01C6E58A-38B2-4AE2-8AD1-C611F10DC242}" presName="cycle" presStyleCnt="0">
        <dgm:presLayoutVars>
          <dgm:chMax val="1"/>
          <dgm:dir/>
          <dgm:animLvl val="ctr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8F250BB5-BB11-4D71-8D5A-A5DD848A64B5}" type="pres">
      <dgm:prSet presAssocID="{2E440CEF-0DE7-48AB-A930-F9E57D35094F}" presName="centerShape" presStyleLbl="node0" presStyleIdx="0" presStyleCnt="1" custScaleX="140262" custScaleY="124806" custLinFactNeighborX="1460" custLinFactNeighborY="1148"/>
      <dgm:spPr/>
      <dgm:t>
        <a:bodyPr/>
        <a:lstStyle/>
        <a:p>
          <a:endParaRPr lang="ru-RU"/>
        </a:p>
      </dgm:t>
    </dgm:pt>
    <dgm:pt modelId="{BA127882-E40D-4621-BC71-5F05F8E734CD}" type="pres">
      <dgm:prSet presAssocID="{7BA3398A-1B52-454B-B319-4D6DBC57AABE}" presName="parTrans" presStyleLbl="bgSibTrans2D1" presStyleIdx="0" presStyleCnt="5" custScaleX="76008" custScaleY="102848" custLinFactNeighborX="19541" custLinFactNeighborY="10429"/>
      <dgm:spPr/>
      <dgm:t>
        <a:bodyPr/>
        <a:lstStyle/>
        <a:p>
          <a:endParaRPr lang="ru-RU"/>
        </a:p>
      </dgm:t>
    </dgm:pt>
    <dgm:pt modelId="{20BB6424-8A07-4D6D-84B6-71F9BCC9CC4B}" type="pres">
      <dgm:prSet presAssocID="{25E54B6B-850A-47E7-AB15-7BDEB69E8DBE}" presName="node" presStyleLbl="node1" presStyleIdx="0" presStyleCnt="5" custScaleX="234907" custScaleY="93754" custRadScaleRad="150613" custRadScaleInc="-1390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AE03DD31-D1F3-49AF-94C7-AE928172016D}" type="pres">
      <dgm:prSet presAssocID="{0542FB40-11E3-444D-8F94-C838A11A36F1}" presName="parTrans" presStyleLbl="bgSibTrans2D1" presStyleIdx="1" presStyleCnt="5" custScaleX="46984" custLinFactNeighborX="18447" custLinFactNeighborY="15004"/>
      <dgm:spPr/>
      <dgm:t>
        <a:bodyPr/>
        <a:lstStyle/>
        <a:p>
          <a:endParaRPr lang="ru-RU"/>
        </a:p>
      </dgm:t>
    </dgm:pt>
    <dgm:pt modelId="{9EF44C9D-EF0A-4F14-9A4F-23EB535C6D6A}" type="pres">
      <dgm:prSet presAssocID="{7721F8E9-86F3-4248-ACA2-C766425F73A5}" presName="node" presStyleLbl="node1" presStyleIdx="1" presStyleCnt="5" custScaleX="223404" custScaleY="92913" custRadScaleRad="183124" custRadScaleInc="-72489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2B41AE1-185B-4D42-96FA-76CA845D17EA}" type="pres">
      <dgm:prSet presAssocID="{960140CC-3539-4442-8D46-61C655FEC71A}" presName="parTrans" presStyleLbl="bgSibTrans2D1" presStyleIdx="2" presStyleCnt="5" custScaleX="46984" custLinFactNeighborX="12559" custLinFactNeighborY="53517"/>
      <dgm:spPr/>
      <dgm:t>
        <a:bodyPr/>
        <a:lstStyle/>
        <a:p>
          <a:endParaRPr lang="ru-RU"/>
        </a:p>
      </dgm:t>
    </dgm:pt>
    <dgm:pt modelId="{A2E6005B-A601-41BE-A7B4-B76FA5CF54C3}" type="pres">
      <dgm:prSet presAssocID="{3E4C33BD-B644-4CC8-B6FE-97D1DB6EA12E}" presName="node" presStyleLbl="node1" presStyleIdx="2" presStyleCnt="5" custScaleX="152532" custScaleY="77327" custRadScaleRad="99896" custRadScaleInc="-2437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2E11EA6-9C65-4343-AE1A-C5821D316494}" type="pres">
      <dgm:prSet presAssocID="{F2F86948-19E1-4292-A6EC-AA2EEA2F59A0}" presName="parTrans" presStyleLbl="bgSibTrans2D1" presStyleIdx="3" presStyleCnt="5" custScaleX="53581" custLinFactNeighborX="-22398" custLinFactNeighborY="73450"/>
      <dgm:spPr/>
      <dgm:t>
        <a:bodyPr/>
        <a:lstStyle/>
        <a:p>
          <a:endParaRPr lang="ru-RU"/>
        </a:p>
      </dgm:t>
    </dgm:pt>
    <dgm:pt modelId="{7CB13CA4-3C37-4491-9A08-3A360141CCFA}" type="pres">
      <dgm:prSet presAssocID="{A9C85A32-566C-43A6-AE79-51BAEB299928}" presName="node" presStyleLbl="node1" presStyleIdx="3" presStyleCnt="5" custScaleX="181504" custScaleY="66154" custRadScaleRad="125150" custRadScaleInc="2273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54C7DCA-92EF-4BCB-A27D-CC2672C2DEBD}" type="pres">
      <dgm:prSet presAssocID="{7988B016-887C-4818-868B-256714464E57}" presName="parTrans" presStyleLbl="bgSibTrans2D1" presStyleIdx="4" presStyleCnt="5" custScaleX="41818" custScaleY="112568" custLinFactNeighborX="-34592" custLinFactNeighborY="19569"/>
      <dgm:spPr/>
      <dgm:t>
        <a:bodyPr/>
        <a:lstStyle/>
        <a:p>
          <a:endParaRPr lang="ru-RU"/>
        </a:p>
      </dgm:t>
    </dgm:pt>
    <dgm:pt modelId="{4B249C71-E319-4F89-AAD3-EFA78F3944B9}" type="pres">
      <dgm:prSet presAssocID="{D9DC0DB4-8216-4AA8-852A-101BECAA15A5}" presName="node" presStyleLbl="node1" presStyleIdx="4" presStyleCnt="5" custScaleX="285150" custScaleY="81910" custRadScaleRad="177113" custRadScaleInc="-1088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92F40385-4E2A-4615-8106-952036F4797B}" type="presOf" srcId="{960140CC-3539-4442-8D46-61C655FEC71A}" destId="{52B41AE1-185B-4D42-96FA-76CA845D17EA}" srcOrd="0" destOrd="0" presId="urn:microsoft.com/office/officeart/2005/8/layout/radial4"/>
    <dgm:cxn modelId="{FB6004F6-375F-4639-877A-9C221382CB9D}" srcId="{01C6E58A-38B2-4AE2-8AD1-C611F10DC242}" destId="{4510B795-BDE2-49D4-B85A-ADBC47315A03}" srcOrd="1" destOrd="0" parTransId="{244E1C03-3D24-4586-A696-2898088F0CC4}" sibTransId="{21AC3CBE-1361-4F96-BB72-94FD97D829BA}"/>
    <dgm:cxn modelId="{FF9170E7-E78F-4E44-A71A-F8DEED9C998E}" srcId="{01C6E58A-38B2-4AE2-8AD1-C611F10DC242}" destId="{16572FE1-FFB5-4138-BB48-C056E0E68302}" srcOrd="4" destOrd="0" parTransId="{C12E2AF4-EE82-4A8A-A9CB-6A3EEC7E4F9B}" sibTransId="{FEEED0A5-0DD9-4CE1-B099-03B41052702E}"/>
    <dgm:cxn modelId="{4FE4A1A4-EBA8-417A-A70B-279F999DF4E6}" type="presOf" srcId="{A9C85A32-566C-43A6-AE79-51BAEB299928}" destId="{7CB13CA4-3C37-4491-9A08-3A360141CCFA}" srcOrd="0" destOrd="0" presId="urn:microsoft.com/office/officeart/2005/8/layout/radial4"/>
    <dgm:cxn modelId="{3D993DE1-C1E0-429D-B3C6-B3D0EE62F3B6}" type="presOf" srcId="{7721F8E9-86F3-4248-ACA2-C766425F73A5}" destId="{9EF44C9D-EF0A-4F14-9A4F-23EB535C6D6A}" srcOrd="0" destOrd="0" presId="urn:microsoft.com/office/officeart/2005/8/layout/radial4"/>
    <dgm:cxn modelId="{C0B96A62-586A-42C0-B0BD-B0DDE9B2E7EC}" srcId="{2E440CEF-0DE7-48AB-A930-F9E57D35094F}" destId="{3E4C33BD-B644-4CC8-B6FE-97D1DB6EA12E}" srcOrd="2" destOrd="0" parTransId="{960140CC-3539-4442-8D46-61C655FEC71A}" sibTransId="{444E45B7-E4F3-4759-B8CC-5845FF715799}"/>
    <dgm:cxn modelId="{2B30BB7A-F5B5-47BB-B332-9A3DB7C46AF0}" srcId="{2E440CEF-0DE7-48AB-A930-F9E57D35094F}" destId="{25E54B6B-850A-47E7-AB15-7BDEB69E8DBE}" srcOrd="0" destOrd="0" parTransId="{7BA3398A-1B52-454B-B319-4D6DBC57AABE}" sibTransId="{A4520F3A-D2B1-44A4-B9BE-4C324E282A25}"/>
    <dgm:cxn modelId="{C231A7B9-4BD7-4177-BB08-47EB88195197}" srcId="{2E440CEF-0DE7-48AB-A930-F9E57D35094F}" destId="{D9DC0DB4-8216-4AA8-852A-101BECAA15A5}" srcOrd="4" destOrd="0" parTransId="{7988B016-887C-4818-868B-256714464E57}" sibTransId="{63DD9484-F56C-499B-A6AE-9449C363D99A}"/>
    <dgm:cxn modelId="{13495ED1-977C-4319-B01A-F868CF49581E}" srcId="{01C6E58A-38B2-4AE2-8AD1-C611F10DC242}" destId="{1376D5B3-FAEE-46EA-AB5E-A6531B37943F}" srcOrd="5" destOrd="0" parTransId="{6FC4578B-7491-47AF-AFAA-25A11001988D}" sibTransId="{A7510B35-B0A0-4789-98AC-2D39A4AA76C2}"/>
    <dgm:cxn modelId="{829F3087-3A81-44E8-856E-E5838AE95695}" srcId="{2E440CEF-0DE7-48AB-A930-F9E57D35094F}" destId="{7721F8E9-86F3-4248-ACA2-C766425F73A5}" srcOrd="1" destOrd="0" parTransId="{0542FB40-11E3-444D-8F94-C838A11A36F1}" sibTransId="{33ADD07E-48F6-49D6-B3D0-49FBC6BC6178}"/>
    <dgm:cxn modelId="{151935E0-70E4-4E03-B213-EBC0A28ABC0F}" srcId="{01C6E58A-38B2-4AE2-8AD1-C611F10DC242}" destId="{95D92B5C-1094-4D7D-BD1F-68B1E71D4D25}" srcOrd="3" destOrd="0" parTransId="{B5865017-2870-49F8-AC8E-6C919D0E2354}" sibTransId="{13099DD9-0837-4002-B658-A5A46EE88627}"/>
    <dgm:cxn modelId="{F50C1824-565C-4F12-A74B-F68DC64C64F5}" srcId="{2E440CEF-0DE7-48AB-A930-F9E57D35094F}" destId="{A9C85A32-566C-43A6-AE79-51BAEB299928}" srcOrd="3" destOrd="0" parTransId="{F2F86948-19E1-4292-A6EC-AA2EEA2F59A0}" sibTransId="{B1A633FD-86DC-477C-9CC7-FB58E2319EFF}"/>
    <dgm:cxn modelId="{6833A498-22E9-4522-BD8F-EBFC8E89BBF6}" srcId="{01C6E58A-38B2-4AE2-8AD1-C611F10DC242}" destId="{2E440CEF-0DE7-48AB-A930-F9E57D35094F}" srcOrd="0" destOrd="0" parTransId="{351F9AB4-2F8B-41C2-8B40-9DE761FC56DB}" sibTransId="{EDFFAD06-1430-4287-B6A5-9726105EBD09}"/>
    <dgm:cxn modelId="{0F59BA11-5052-4329-981A-A86D15315FC2}" srcId="{01C6E58A-38B2-4AE2-8AD1-C611F10DC242}" destId="{D540C1CA-5AA0-453A-ABD5-098BCE755342}" srcOrd="2" destOrd="0" parTransId="{129212E0-E0B2-43B1-98CA-26149DE6CCDB}" sibTransId="{1877DB8A-BCA6-4092-8F3A-A1F35B532009}"/>
    <dgm:cxn modelId="{59A2BF89-2B07-433D-B6DF-E358B4FAC366}" type="presOf" srcId="{D9DC0DB4-8216-4AA8-852A-101BECAA15A5}" destId="{4B249C71-E319-4F89-AAD3-EFA78F3944B9}" srcOrd="0" destOrd="0" presId="urn:microsoft.com/office/officeart/2005/8/layout/radial4"/>
    <dgm:cxn modelId="{EC29E66B-15E6-44BC-B562-0F169633FD1F}" type="presOf" srcId="{F2F86948-19E1-4292-A6EC-AA2EEA2F59A0}" destId="{62E11EA6-9C65-4343-AE1A-C5821D316494}" srcOrd="0" destOrd="0" presId="urn:microsoft.com/office/officeart/2005/8/layout/radial4"/>
    <dgm:cxn modelId="{FC546FE2-2C5C-47BF-97F6-E5C43CE0E9A4}" type="presOf" srcId="{7988B016-887C-4818-868B-256714464E57}" destId="{554C7DCA-92EF-4BCB-A27D-CC2672C2DEBD}" srcOrd="0" destOrd="0" presId="urn:microsoft.com/office/officeart/2005/8/layout/radial4"/>
    <dgm:cxn modelId="{E3010422-553C-416C-BD22-EB93C9E45303}" type="presOf" srcId="{3E4C33BD-B644-4CC8-B6FE-97D1DB6EA12E}" destId="{A2E6005B-A601-41BE-A7B4-B76FA5CF54C3}" srcOrd="0" destOrd="0" presId="urn:microsoft.com/office/officeart/2005/8/layout/radial4"/>
    <dgm:cxn modelId="{EFCF7F70-96AD-4F39-A80F-30D04927A7E9}" type="presOf" srcId="{0542FB40-11E3-444D-8F94-C838A11A36F1}" destId="{AE03DD31-D1F3-49AF-94C7-AE928172016D}" srcOrd="0" destOrd="0" presId="urn:microsoft.com/office/officeart/2005/8/layout/radial4"/>
    <dgm:cxn modelId="{9ABE6DC4-C04D-4009-A2A8-A25A781EA248}" type="presOf" srcId="{7BA3398A-1B52-454B-B319-4D6DBC57AABE}" destId="{BA127882-E40D-4621-BC71-5F05F8E734CD}" srcOrd="0" destOrd="0" presId="urn:microsoft.com/office/officeart/2005/8/layout/radial4"/>
    <dgm:cxn modelId="{F177BE0A-AB49-4F11-9BC7-F0E63B497ABC}" type="presOf" srcId="{01C6E58A-38B2-4AE2-8AD1-C611F10DC242}" destId="{5037EB93-7697-4519-B34F-1BC508577933}" srcOrd="0" destOrd="0" presId="urn:microsoft.com/office/officeart/2005/8/layout/radial4"/>
    <dgm:cxn modelId="{CCC3256F-CA85-4817-9460-2C43042D923A}" type="presOf" srcId="{2E440CEF-0DE7-48AB-A930-F9E57D35094F}" destId="{8F250BB5-BB11-4D71-8D5A-A5DD848A64B5}" srcOrd="0" destOrd="0" presId="urn:microsoft.com/office/officeart/2005/8/layout/radial4"/>
    <dgm:cxn modelId="{B81F328A-EB36-4DE0-AD67-0D3D56013552}" type="presOf" srcId="{25E54B6B-850A-47E7-AB15-7BDEB69E8DBE}" destId="{20BB6424-8A07-4D6D-84B6-71F9BCC9CC4B}" srcOrd="0" destOrd="0" presId="urn:microsoft.com/office/officeart/2005/8/layout/radial4"/>
    <dgm:cxn modelId="{AD8AD954-2526-48A8-B466-5EEAACF59E2A}" type="presParOf" srcId="{5037EB93-7697-4519-B34F-1BC508577933}" destId="{8F250BB5-BB11-4D71-8D5A-A5DD848A64B5}" srcOrd="0" destOrd="0" presId="urn:microsoft.com/office/officeart/2005/8/layout/radial4"/>
    <dgm:cxn modelId="{69A42553-E0F2-488C-9E6F-24A964F19AF6}" type="presParOf" srcId="{5037EB93-7697-4519-B34F-1BC508577933}" destId="{BA127882-E40D-4621-BC71-5F05F8E734CD}" srcOrd="1" destOrd="0" presId="urn:microsoft.com/office/officeart/2005/8/layout/radial4"/>
    <dgm:cxn modelId="{1C130395-ADAB-4A8A-89B3-A20BB902579F}" type="presParOf" srcId="{5037EB93-7697-4519-B34F-1BC508577933}" destId="{20BB6424-8A07-4D6D-84B6-71F9BCC9CC4B}" srcOrd="2" destOrd="0" presId="urn:microsoft.com/office/officeart/2005/8/layout/radial4"/>
    <dgm:cxn modelId="{E82962B7-1046-411A-BD66-AA7C1A748D51}" type="presParOf" srcId="{5037EB93-7697-4519-B34F-1BC508577933}" destId="{AE03DD31-D1F3-49AF-94C7-AE928172016D}" srcOrd="3" destOrd="0" presId="urn:microsoft.com/office/officeart/2005/8/layout/radial4"/>
    <dgm:cxn modelId="{8835FF87-25C4-45EE-8ED6-895FC2AE2E4E}" type="presParOf" srcId="{5037EB93-7697-4519-B34F-1BC508577933}" destId="{9EF44C9D-EF0A-4F14-9A4F-23EB535C6D6A}" srcOrd="4" destOrd="0" presId="urn:microsoft.com/office/officeart/2005/8/layout/radial4"/>
    <dgm:cxn modelId="{A3B0503F-407E-49DE-B352-8AA7C6E882F1}" type="presParOf" srcId="{5037EB93-7697-4519-B34F-1BC508577933}" destId="{52B41AE1-185B-4D42-96FA-76CA845D17EA}" srcOrd="5" destOrd="0" presId="urn:microsoft.com/office/officeart/2005/8/layout/radial4"/>
    <dgm:cxn modelId="{BD58D029-9B28-474E-AE76-95085AE3D722}" type="presParOf" srcId="{5037EB93-7697-4519-B34F-1BC508577933}" destId="{A2E6005B-A601-41BE-A7B4-B76FA5CF54C3}" srcOrd="6" destOrd="0" presId="urn:microsoft.com/office/officeart/2005/8/layout/radial4"/>
    <dgm:cxn modelId="{A27B11FC-7529-4B04-AE3F-90912D927047}" type="presParOf" srcId="{5037EB93-7697-4519-B34F-1BC508577933}" destId="{62E11EA6-9C65-4343-AE1A-C5821D316494}" srcOrd="7" destOrd="0" presId="urn:microsoft.com/office/officeart/2005/8/layout/radial4"/>
    <dgm:cxn modelId="{939DEA52-182E-4068-B2F9-B915AF303B5B}" type="presParOf" srcId="{5037EB93-7697-4519-B34F-1BC508577933}" destId="{7CB13CA4-3C37-4491-9A08-3A360141CCFA}" srcOrd="8" destOrd="0" presId="urn:microsoft.com/office/officeart/2005/8/layout/radial4"/>
    <dgm:cxn modelId="{AC2AC893-101D-44CD-AE11-63B2976BC372}" type="presParOf" srcId="{5037EB93-7697-4519-B34F-1BC508577933}" destId="{554C7DCA-92EF-4BCB-A27D-CC2672C2DEBD}" srcOrd="9" destOrd="0" presId="urn:microsoft.com/office/officeart/2005/8/layout/radial4"/>
    <dgm:cxn modelId="{2D38F6E6-D060-406C-A307-BE8F20F0A62F}" type="presParOf" srcId="{5037EB93-7697-4519-B34F-1BC508577933}" destId="{4B249C71-E319-4F89-AAD3-EFA78F3944B9}" srcOrd="10" destOrd="0" presId="urn:microsoft.com/office/officeart/2005/8/layout/radial4"/>
  </dgm:cxnLst>
  <dgm:bg/>
  <dgm:whole/>
  <dgm:extLst>
    <a:ext uri="http://schemas.microsoft.com/office/drawing/2008/diagram">
      <dsp:dataModelExt xmlns:dsp="http://schemas.microsoft.com/office/drawing/2008/diagram" xmlns="" relId="rId2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a="http://schemas.openxmlformats.org/drawingml/2006/main" xmlns:dsp="http://schemas.microsoft.com/office/drawing/2008/diagram">
  <dsp:spTree>
    <dsp:nvGrpSpPr>
      <dsp:cNvPr id="0" name=""/>
      <dsp:cNvGrpSpPr/>
    </dsp:nvGrpSpPr>
    <dsp:grpSpPr/>
    <dsp:sp modelId="{8F250BB5-BB11-4D71-8D5A-A5DD848A64B5}">
      <dsp:nvSpPr>
        <dsp:cNvPr id="0" name=""/>
        <dsp:cNvSpPr/>
      </dsp:nvSpPr>
      <dsp:spPr>
        <a:xfrm>
          <a:off x="1856520" y="706482"/>
          <a:ext cx="884471" cy="787007"/>
        </a:xfrm>
        <a:prstGeom prst="ellipse">
          <a:avLst/>
        </a:prstGeom>
        <a:solidFill>
          <a:schemeClr val="tx2">
            <a:lumMod val="20000"/>
            <a:lumOff val="8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dirty="0" smtClean="0">
              <a:solidFill>
                <a:srgbClr val="003B68"/>
              </a:solidFill>
            </a:rPr>
            <a:t>роботы</a:t>
          </a:r>
          <a:endParaRPr lang="ru-RU" sz="1400" b="1" kern="1200" dirty="0">
            <a:solidFill>
              <a:srgbClr val="003B68"/>
            </a:solidFill>
          </a:endParaRPr>
        </a:p>
      </dsp:txBody>
      <dsp:txXfrm>
        <a:off x="1856520" y="706482"/>
        <a:ext cx="884471" cy="787007"/>
      </dsp:txXfrm>
    </dsp:sp>
    <dsp:sp modelId="{BA127882-E40D-4621-BC71-5F05F8E734CD}">
      <dsp:nvSpPr>
        <dsp:cNvPr id="0" name=""/>
        <dsp:cNvSpPr/>
      </dsp:nvSpPr>
      <dsp:spPr>
        <a:xfrm rot="10505294">
          <a:off x="1172567" y="1108399"/>
          <a:ext cx="703872" cy="184835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0BB6424-8A07-4D6D-84B6-71F9BCC9CC4B}">
      <dsp:nvSpPr>
        <dsp:cNvPr id="0" name=""/>
        <dsp:cNvSpPr/>
      </dsp:nvSpPr>
      <dsp:spPr>
        <a:xfrm>
          <a:off x="178607" y="997063"/>
          <a:ext cx="1407224" cy="449311"/>
        </a:xfrm>
        <a:prstGeom prst="roundRect">
          <a:avLst>
            <a:gd name="adj" fmla="val 10000"/>
          </a:avLst>
        </a:prstGeom>
        <a:solidFill>
          <a:schemeClr val="tx2">
            <a:lumMod val="40000"/>
            <a:lumOff val="6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dirty="0" smtClean="0">
              <a:solidFill>
                <a:srgbClr val="003B68"/>
              </a:solidFill>
            </a:rPr>
            <a:t>промышленные</a:t>
          </a:r>
          <a:endParaRPr lang="ru-RU" sz="1400" b="1" kern="1200" dirty="0">
            <a:solidFill>
              <a:srgbClr val="003B68"/>
            </a:solidFill>
          </a:endParaRPr>
        </a:p>
      </dsp:txBody>
      <dsp:txXfrm>
        <a:off x="178607" y="997063"/>
        <a:ext cx="1407224" cy="449311"/>
      </dsp:txXfrm>
    </dsp:sp>
    <dsp:sp modelId="{AE03DD31-D1F3-49AF-94C7-AE928172016D}">
      <dsp:nvSpPr>
        <dsp:cNvPr id="0" name=""/>
        <dsp:cNvSpPr/>
      </dsp:nvSpPr>
      <dsp:spPr>
        <a:xfrm rot="11917936">
          <a:off x="1182561" y="681380"/>
          <a:ext cx="569790" cy="179716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F44C9D-EF0A-4F14-9A4F-23EB535C6D6A}">
      <dsp:nvSpPr>
        <dsp:cNvPr id="0" name=""/>
        <dsp:cNvSpPr/>
      </dsp:nvSpPr>
      <dsp:spPr>
        <a:xfrm>
          <a:off x="0" y="327903"/>
          <a:ext cx="1338314" cy="445280"/>
        </a:xfrm>
        <a:prstGeom prst="roundRect">
          <a:avLst>
            <a:gd name="adj" fmla="val 10000"/>
          </a:avLst>
        </a:prstGeom>
        <a:solidFill>
          <a:schemeClr val="tx2">
            <a:lumMod val="40000"/>
            <a:lumOff val="6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dirty="0" smtClean="0">
              <a:solidFill>
                <a:srgbClr val="003B68"/>
              </a:solidFill>
            </a:rPr>
            <a:t>роботы-игрушки</a:t>
          </a:r>
          <a:endParaRPr lang="ru-RU" sz="1400" b="1" kern="1200" dirty="0">
            <a:solidFill>
              <a:srgbClr val="003B68"/>
            </a:solidFill>
          </a:endParaRPr>
        </a:p>
      </dsp:txBody>
      <dsp:txXfrm>
        <a:off x="0" y="327903"/>
        <a:ext cx="1338314" cy="445280"/>
      </dsp:txXfrm>
    </dsp:sp>
    <dsp:sp modelId="{52B41AE1-185B-4D42-96FA-76CA845D17EA}">
      <dsp:nvSpPr>
        <dsp:cNvPr id="0" name=""/>
        <dsp:cNvSpPr/>
      </dsp:nvSpPr>
      <dsp:spPr>
        <a:xfrm rot="15574765">
          <a:off x="2121061" y="440520"/>
          <a:ext cx="237445" cy="179716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2E6005B-A601-41BE-A7B4-B76FA5CF54C3}">
      <dsp:nvSpPr>
        <dsp:cNvPr id="0" name=""/>
        <dsp:cNvSpPr/>
      </dsp:nvSpPr>
      <dsp:spPr>
        <a:xfrm>
          <a:off x="1673733" y="387"/>
          <a:ext cx="913751" cy="370585"/>
        </a:xfrm>
        <a:prstGeom prst="roundRect">
          <a:avLst>
            <a:gd name="adj" fmla="val 10000"/>
          </a:avLst>
        </a:prstGeom>
        <a:solidFill>
          <a:schemeClr val="tx2">
            <a:lumMod val="40000"/>
            <a:lumOff val="6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dirty="0" smtClean="0">
              <a:solidFill>
                <a:srgbClr val="003B68"/>
              </a:solidFill>
            </a:rPr>
            <a:t>военные</a:t>
          </a:r>
          <a:endParaRPr lang="ru-RU" sz="1400" b="1" kern="1200" dirty="0">
            <a:solidFill>
              <a:srgbClr val="003B68"/>
            </a:solidFill>
          </a:endParaRPr>
        </a:p>
      </dsp:txBody>
      <dsp:txXfrm>
        <a:off x="1673733" y="387"/>
        <a:ext cx="913751" cy="370585"/>
      </dsp:txXfrm>
    </dsp:sp>
    <dsp:sp modelId="{62E11EA6-9C65-4343-AE1A-C5821D316494}">
      <dsp:nvSpPr>
        <dsp:cNvPr id="0" name=""/>
        <dsp:cNvSpPr/>
      </dsp:nvSpPr>
      <dsp:spPr>
        <a:xfrm rot="19341990">
          <a:off x="2599284" y="653994"/>
          <a:ext cx="362259" cy="179716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CB13CA4-3C37-4491-9A08-3A360141CCFA}">
      <dsp:nvSpPr>
        <dsp:cNvPr id="0" name=""/>
        <dsp:cNvSpPr/>
      </dsp:nvSpPr>
      <dsp:spPr>
        <a:xfrm>
          <a:off x="2655902" y="246915"/>
          <a:ext cx="1087310" cy="317039"/>
        </a:xfrm>
        <a:prstGeom prst="roundRect">
          <a:avLst>
            <a:gd name="adj" fmla="val 10000"/>
          </a:avLst>
        </a:prstGeom>
        <a:solidFill>
          <a:schemeClr val="tx2">
            <a:lumMod val="40000"/>
            <a:lumOff val="6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dirty="0" smtClean="0">
              <a:solidFill>
                <a:srgbClr val="003B68"/>
              </a:solidFill>
            </a:rPr>
            <a:t>бытовые</a:t>
          </a:r>
          <a:endParaRPr lang="ru-RU" sz="1400" b="1" kern="1200" dirty="0">
            <a:solidFill>
              <a:srgbClr val="003B68"/>
            </a:solidFill>
          </a:endParaRPr>
        </a:p>
      </dsp:txBody>
      <dsp:txXfrm>
        <a:off x="2655902" y="246915"/>
        <a:ext cx="1087310" cy="317039"/>
      </dsp:txXfrm>
    </dsp:sp>
    <dsp:sp modelId="{554C7DCA-92EF-4BCB-A27D-CC2672C2DEBD}">
      <dsp:nvSpPr>
        <dsp:cNvPr id="0" name=""/>
        <dsp:cNvSpPr/>
      </dsp:nvSpPr>
      <dsp:spPr>
        <a:xfrm rot="21574987">
          <a:off x="2744275" y="1026568"/>
          <a:ext cx="434250" cy="202303"/>
        </a:xfrm>
        <a:prstGeom prst="leftArrow">
          <a:avLst>
            <a:gd name="adj1" fmla="val 60000"/>
            <a:gd name="adj2" fmla="val 50000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B249C71-E319-4F89-AAD3-EFA78F3944B9}">
      <dsp:nvSpPr>
        <dsp:cNvPr id="0" name=""/>
        <dsp:cNvSpPr/>
      </dsp:nvSpPr>
      <dsp:spPr>
        <a:xfrm>
          <a:off x="2985712" y="892498"/>
          <a:ext cx="1708207" cy="392549"/>
        </a:xfrm>
        <a:prstGeom prst="roundRect">
          <a:avLst>
            <a:gd name="adj" fmla="val 10000"/>
          </a:avLst>
        </a:prstGeom>
        <a:solidFill>
          <a:schemeClr val="tx2">
            <a:lumMod val="40000"/>
            <a:lumOff val="60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 dirty="0" smtClean="0">
              <a:solidFill>
                <a:srgbClr val="003B68"/>
              </a:solidFill>
            </a:rPr>
            <a:t>медицинские</a:t>
          </a:r>
          <a:endParaRPr lang="ru-RU" sz="1400" b="1" kern="1200" dirty="0">
            <a:solidFill>
              <a:srgbClr val="003B68"/>
            </a:solidFill>
          </a:endParaRPr>
        </a:p>
      </dsp:txBody>
      <dsp:txXfrm>
        <a:off x="2985712" y="892498"/>
        <a:ext cx="1708207" cy="39254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4">
  <dgm:title val=""/>
  <dgm:desc val=""/>
  <dgm:catLst>
    <dgm:cat type="relationship" pri="1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5" srcId="1" destId="11" srcOrd="0" destOrd="0"/>
        <dgm:cxn modelId="16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0"/>
              <dgm:param type="spanAng" val="360"/>
              <dgm:param type="ctrShpMap" val="fNode"/>
            </dgm:alg>
          </dgm:if>
          <dgm:else name="Name4">
            <dgm:choose name="Name5">
              <dgm:if name="Name6" axis="ch ch" ptType="node node" st="1 1" cnt="1 0" func="cnt" op="lte" val="3">
                <dgm:alg type="cycle">
                  <dgm:param type="stAng" val="-55"/>
                  <dgm:param type="spanAng" val="110"/>
                  <dgm:param type="ctrShpMap" val="fNode"/>
                </dgm:alg>
              </dgm:if>
              <dgm:else name="Name7">
                <dgm:choose name="Name8">
                  <dgm:if name="Name9" axis="ch ch" ptType="node node" st="1 1" cnt="1 0" func="cnt" op="equ" val="4">
                    <dgm:alg type="cycle">
                      <dgm:param type="stAng" val="-75"/>
                      <dgm:param type="spanAng" val="150"/>
                      <dgm:param type="ctrShpMap" val="fNode"/>
                    </dgm:alg>
                  </dgm:if>
                  <dgm:else name="Name10">
                    <dgm:alg type="cycle">
                      <dgm:param type="stAng" val="-90"/>
                      <dgm:param type="spanAng" val="180"/>
                      <dgm:param type="ctrShpMap" val="fNode"/>
                    </dgm:alg>
                  </dgm:else>
                </dgm:choose>
              </dgm:else>
            </dgm:choose>
          </dgm:else>
        </dgm:choose>
      </dgm:if>
      <dgm:else name="Name11">
        <dgm:choose name="Name12">
          <dgm:if name="Name13" axis="ch ch" ptType="node node" st="1 1" cnt="1 0" func="cnt" op="lte" val="1">
            <dgm:alg type="cycle">
              <dgm:param type="stAng" val="0"/>
              <dgm:param type="spanAng" val="-360"/>
              <dgm:param type="ctrShpMap" val="fNode"/>
            </dgm:alg>
          </dgm:if>
          <dgm:else name="Name14">
            <dgm:choose name="Name15">
              <dgm:if name="Name16" axis="ch ch" ptType="node node" st="1 1" cnt="1 0" func="cnt" op="lte" val="3">
                <dgm:alg type="cycle">
                  <dgm:param type="stAng" val="55"/>
                  <dgm:param type="spanAng" val="-110"/>
                  <dgm:param type="ctrShpMap" val="fNode"/>
                </dgm:alg>
              </dgm:if>
              <dgm:else name="Name17">
                <dgm:choose name="Name18">
                  <dgm:if name="Name19" axis="ch ch" ptType="node node" st="1 1" cnt="1 0" func="cnt" op="equ" val="4">
                    <dgm:alg type="cycle">
                      <dgm:param type="stAng" val="75"/>
                      <dgm:param type="spanAng" val="-150"/>
                      <dgm:param type="ctrShpMap" val="fNode"/>
                    </dgm:alg>
                  </dgm:if>
                  <dgm:else name="Name20">
                    <dgm:alg type="cycle">
                      <dgm:param type="stAng" val="90"/>
                      <dgm:param type="spanAng" val="-180"/>
                      <dgm:param type="ctrShpMap" val="fNode"/>
                    </dgm:alg>
                  </dgm:else>
                </dgm:choose>
              </dgm:else>
            </dgm:choose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fact="0.95"/>
      <dgm:constr type="h" for="ch" forName="parTrans" refType="w" refFor="ch" refForName="centerShape" fact="0.285"/>
      <dgm:constr type="sp" refType="w" refFor="ch" refForName="centerShape" op="equ" fact="0.23"/>
      <dgm:constr type="sibSp" refType="w" refFor="ch" refForName="node" fact="0.1"/>
      <dgm:constr type="primFontSz" for="ch" forName="node" op="equ"/>
    </dgm:constrLst>
    <dgm:choose name="Name21">
      <dgm:if name="Name22" axis="ch ch" ptType="node node" st="1 1" cnt="1 0" func="cnt" op="lte" val="5">
        <dgm:ruleLst>
          <dgm:rule type="w" for="ch" forName="centerShape" val="NaN" fact="0.27" max="NaN"/>
        </dgm:ruleLst>
      </dgm:if>
      <dgm:else name="Name23">
        <dgm:ruleLst>
          <dgm:rule type="w" for="ch" forName="centerShape" val="NaN" fact="0.27" max="NaN"/>
          <dgm:rule type="w" for="ch" forName="node" val="NaN" fact="0.7" max="NaN"/>
        </dgm:ruleLst>
      </dgm:else>
    </dgm:choose>
    <dgm:forEach name="Name24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  <dgm:constr type="primFontSz" val="65"/>
          <dgm:constr type="h" refType="w"/>
        </dgm:constrLst>
        <dgm:ruleLst>
          <dgm:rule type="primFontSz" val="5" fact="NaN" max="NaN"/>
        </dgm:ruleLst>
      </dgm:layoutNode>
      <dgm:forEach name="Name25" axis="ch">
        <dgm:forEach name="Name26" axis="self" ptType="parTrans">
          <dgm:layoutNode name="parTrans" styleLbl="bgSibTrans2D1">
            <dgm:alg type="conn">
              <dgm:param type="begPts" val="auto"/>
              <dgm:param type="endPts" val="ctr"/>
              <dgm:param type="endSty" val="noArr"/>
              <dgm:param type="begSty" val="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begPad" refType="connDist" fact="0.055"/>
              <dgm:constr type="endPad"/>
            </dgm:constrLst>
            <dgm:ruleLst/>
          </dgm:layoutNode>
        </dgm:forEach>
        <dgm:forEach name="Name27" axis="self" ptType="node">
          <dgm:layoutNode name="node" styleLbl="node1">
            <dgm:varLst>
              <dgm:bulletEnabled val="1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>
              <dgm:constr type="primFontSz" val="65"/>
              <dgm:constr type="h" refType="w" fact="0.8"/>
              <dgm:constr type="tMarg" refType="primFontSz" fact="0.15"/>
              <dgm:constr type="bMarg" refType="primFontSz" fact="0.15"/>
              <dgm:constr type="lMarg" refType="primFontSz" fact="0.15"/>
              <dgm:constr type="rMarg" refType="primFontSz" fact="0.1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tns:customPropertyEditors xmlns:tns="http://schemas.microsoft.com/office/2006/customDocumentInformationPanel">
  <tns:showOnOpen>false</tns:showOnOpen>
  <tns:defaultPropertyEditorNamespace>Standard properties</tns:defaultPropertyEditorNamespace>
</tns:customPropertyEditor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templateProperties xmlns="urn:microsoft.template.properties">
  <_Version/>
  <_LCID/>
</template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B41FA1-A166-4203-827F-22BD32762337}">
  <ds:schemaRefs>
    <ds:schemaRef ds:uri="http://schemas.microsoft.com/office/2006/customDocumentInformationPanel"/>
  </ds:schemaRefs>
</ds:datastoreItem>
</file>

<file path=customXml/itemProps2.xml><?xml version="1.0" encoding="utf-8"?>
<ds:datastoreItem xmlns:ds="http://schemas.openxmlformats.org/officeDocument/2006/customXml" ds:itemID="{5D067195-5431-44DC-A5FA-8D9FCAE92EA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5229087-0CE3-49F2-8F52-E7138F37D32E}">
  <ds:schemaRefs>
    <ds:schemaRef ds:uri="urn:microsoft.template.properties"/>
  </ds:schemaRefs>
</ds:datastoreItem>
</file>

<file path=customXml/itemProps4.xml><?xml version="1.0" encoding="utf-8"?>
<ds:datastoreItem xmlns:ds="http://schemas.openxmlformats.org/officeDocument/2006/customXml" ds:itemID="{54057BAE-1D17-466C-87EC-18386A8C3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Отчет.dotx</Template>
  <TotalTime>0</TotalTime>
  <Pages>1</Pages>
  <Words>927</Words>
  <Characters>5288</Characters>
  <Application>Microsoft Office Word</Application>
  <DocSecurity>0</DocSecurity>
  <Lines>44</Lines>
  <Paragraphs>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6203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2013-11-23T18:37:00Z</dcterms:created>
  <dcterms:modified xsi:type="dcterms:W3CDTF">2018-04-19T19:34:00Z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TC101927411033</vt:lpwstr>
  </property>
</Properties>
</file>